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2B197" w14:textId="77777777" w:rsidR="006812B8" w:rsidRDefault="006812B8" w:rsidP="00EF52EA">
      <w:pPr>
        <w:autoSpaceDE w:val="0"/>
        <w:autoSpaceDN w:val="0"/>
        <w:adjustRightInd w:val="0"/>
        <w:jc w:val="center"/>
        <w:rPr>
          <w:noProof/>
          <w:sz w:val="28"/>
        </w:rPr>
      </w:pPr>
    </w:p>
    <w:p w14:paraId="64D3BA09" w14:textId="6CC468BB" w:rsidR="00EF52EA" w:rsidRDefault="00EF52EA" w:rsidP="00EF52EA">
      <w:pPr>
        <w:autoSpaceDE w:val="0"/>
        <w:autoSpaceDN w:val="0"/>
        <w:adjustRightInd w:val="0"/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655DE66E" wp14:editId="5E5E0717">
            <wp:extent cx="717466" cy="84075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13" cy="85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94E7E1" w14:textId="77777777" w:rsidR="00EF52EA" w:rsidRDefault="00EF52EA" w:rsidP="00EF52EA">
      <w:pPr>
        <w:autoSpaceDE w:val="0"/>
        <w:autoSpaceDN w:val="0"/>
        <w:adjustRightInd w:val="0"/>
        <w:ind w:left="-567"/>
        <w:jc w:val="center"/>
        <w:rPr>
          <w:bCs/>
          <w:sz w:val="28"/>
          <w:szCs w:val="28"/>
        </w:rPr>
      </w:pPr>
    </w:p>
    <w:p w14:paraId="509058D6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КЕМЕРОВСКАЯ ОБЛАСТЬ - КУЗБАСС</w:t>
      </w:r>
    </w:p>
    <w:p w14:paraId="4CACE920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2078533C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ПРОКОПЬЕВСКИЙ ГОРОДСКОЙ ОКРУГ</w:t>
      </w:r>
    </w:p>
    <w:p w14:paraId="431DD9C5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6B384483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АДМИНИСТРАЦИЯ ГОРОДА ПРОКОПЬЕВСКА</w:t>
      </w:r>
    </w:p>
    <w:p w14:paraId="68A94FA5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2616919" w14:textId="77777777" w:rsidR="00EF52EA" w:rsidRDefault="00EF52EA" w:rsidP="00EF52E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14:paraId="2E09BD19" w14:textId="77777777" w:rsidR="00EF52EA" w:rsidRDefault="00EF52EA" w:rsidP="00EF52E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85BA8">
        <w:rPr>
          <w:sz w:val="22"/>
        </w:rPr>
        <w:object w:dxaOrig="10205" w:dyaOrig="648" w14:anchorId="166612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25pt;height:26.25pt" o:ole="" fillcolor="window">
            <v:imagedata r:id="rId9" o:title=""/>
          </v:shape>
          <o:OLEObject Type="Embed" ProgID="Word.Document.8" ShapeID="_x0000_i1025" DrawAspect="Content" ObjectID="_1824537572" r:id="rId10"/>
        </w:object>
      </w:r>
    </w:p>
    <w:p w14:paraId="46A839D4" w14:textId="77777777" w:rsidR="00EF52EA" w:rsidRPr="00A04C6A" w:rsidRDefault="00EF52EA" w:rsidP="00EF52E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A04C6A">
        <w:rPr>
          <w:sz w:val="28"/>
          <w:szCs w:val="28"/>
        </w:rPr>
        <w:t>т</w:t>
      </w:r>
      <w:r>
        <w:rPr>
          <w:sz w:val="28"/>
          <w:szCs w:val="28"/>
        </w:rPr>
        <w:t xml:space="preserve"> _______</w:t>
      </w:r>
      <w:r w:rsidRPr="00A04C6A">
        <w:rPr>
          <w:sz w:val="28"/>
          <w:szCs w:val="28"/>
        </w:rPr>
        <w:t xml:space="preserve">2025 г.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A04C6A">
        <w:rPr>
          <w:sz w:val="28"/>
          <w:szCs w:val="28"/>
        </w:rPr>
        <w:t>№</w:t>
      </w:r>
      <w:r>
        <w:rPr>
          <w:sz w:val="28"/>
          <w:szCs w:val="28"/>
        </w:rPr>
        <w:t xml:space="preserve"> _______ </w:t>
      </w:r>
      <w:r w:rsidRPr="00A04C6A">
        <w:rPr>
          <w:sz w:val="28"/>
          <w:szCs w:val="28"/>
        </w:rPr>
        <w:t>-п</w:t>
      </w:r>
    </w:p>
    <w:p w14:paraId="3EBF5A60" w14:textId="77777777" w:rsidR="00EF52EA" w:rsidRDefault="00EF52EA" w:rsidP="00EF52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FADEFB" w14:textId="77777777" w:rsidR="00EF52EA" w:rsidRDefault="00EF52EA" w:rsidP="00EF52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490F50" w14:textId="77777777" w:rsid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/>
        </w:rPr>
      </w:pPr>
      <w:r w:rsidRPr="001A74A8">
        <w:rPr>
          <w:rFonts w:ascii="Times New Roman" w:hAnsi="Times New Roman"/>
        </w:rPr>
        <w:t>О</w:t>
      </w:r>
      <w:r>
        <w:rPr>
          <w:rFonts w:ascii="Times New Roman" w:hAnsi="Times New Roman"/>
        </w:rPr>
        <w:t>б утверждении муниципальной программы</w:t>
      </w:r>
    </w:p>
    <w:p w14:paraId="09DD3886" w14:textId="77777777" w:rsidR="00EF52EA" w:rsidRP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Cs/>
        </w:rPr>
      </w:pPr>
      <w:r w:rsidRPr="002E53D0">
        <w:rPr>
          <w:rFonts w:ascii="Times New Roman" w:hAnsi="Times New Roman"/>
        </w:rPr>
        <w:t>«</w:t>
      </w:r>
      <w:r w:rsidRPr="00EF52EA">
        <w:rPr>
          <w:rFonts w:ascii="Times New Roman" w:hAnsi="Times New Roman"/>
          <w:bCs/>
        </w:rPr>
        <w:t xml:space="preserve">Формирование здорового образа жизни </w:t>
      </w:r>
    </w:p>
    <w:p w14:paraId="06CE1299" w14:textId="77777777" w:rsidR="00EF52EA" w:rsidRP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Cs/>
        </w:rPr>
      </w:pPr>
      <w:r w:rsidRPr="00EF52EA">
        <w:rPr>
          <w:rFonts w:ascii="Times New Roman" w:hAnsi="Times New Roman"/>
          <w:bCs/>
        </w:rPr>
        <w:t>населения города Прокопьевска»</w:t>
      </w:r>
    </w:p>
    <w:p w14:paraId="2AAC279D" w14:textId="77777777" w:rsidR="00EF52EA" w:rsidRDefault="00EF52EA" w:rsidP="00EF52EA">
      <w:pPr>
        <w:pStyle w:val="af6"/>
        <w:spacing w:before="0" w:after="0"/>
        <w:jc w:val="left"/>
        <w:rPr>
          <w:rFonts w:ascii="Times New Roman" w:hAnsi="Times New Roman"/>
          <w:b/>
        </w:rPr>
      </w:pPr>
    </w:p>
    <w:p w14:paraId="29787612" w14:textId="2DE9C78C" w:rsidR="00EF52EA" w:rsidRPr="002E53D0" w:rsidRDefault="00EF52EA" w:rsidP="00EF52EA">
      <w:pPr>
        <w:pStyle w:val="a5"/>
        <w:tabs>
          <w:tab w:val="clear" w:pos="4677"/>
          <w:tab w:val="clear" w:pos="9355"/>
          <w:tab w:val="left" w:pos="709"/>
        </w:tabs>
        <w:ind w:firstLine="567"/>
        <w:jc w:val="both"/>
        <w:rPr>
          <w:sz w:val="28"/>
          <w:szCs w:val="28"/>
        </w:rPr>
      </w:pPr>
      <w:r w:rsidRPr="00EB2345">
        <w:rPr>
          <w:sz w:val="28"/>
          <w:szCs w:val="28"/>
        </w:rPr>
        <w:t>В соответствии со статьями 86,</w:t>
      </w:r>
      <w:r>
        <w:rPr>
          <w:sz w:val="28"/>
          <w:szCs w:val="28"/>
        </w:rPr>
        <w:t xml:space="preserve"> </w:t>
      </w:r>
      <w:r w:rsidRPr="00EB2345">
        <w:rPr>
          <w:sz w:val="28"/>
          <w:szCs w:val="28"/>
        </w:rPr>
        <w:t xml:space="preserve">179 Бюджетного кодекса Российской </w:t>
      </w:r>
      <w:r w:rsidRPr="008F3825">
        <w:rPr>
          <w:sz w:val="28"/>
          <w:szCs w:val="28"/>
        </w:rPr>
        <w:t xml:space="preserve">Федерации,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Прокопьевска 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>05.11.2025г.</w:t>
      </w:r>
      <w:r>
        <w:rPr>
          <w:sz w:val="28"/>
          <w:szCs w:val="28"/>
        </w:rPr>
        <w:t xml:space="preserve"> </w:t>
      </w:r>
      <w:r w:rsidRPr="008F3825">
        <w:rPr>
          <w:sz w:val="28"/>
          <w:szCs w:val="28"/>
        </w:rPr>
        <w:t xml:space="preserve">№ 190-П «Об утверждении </w:t>
      </w:r>
      <w:r w:rsidRPr="00D3538C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D3538C">
        <w:rPr>
          <w:sz w:val="28"/>
          <w:szCs w:val="28"/>
        </w:rPr>
        <w:t xml:space="preserve"> о порядке разработки, </w:t>
      </w:r>
      <w:r w:rsidRPr="002E53D0">
        <w:rPr>
          <w:sz w:val="28"/>
          <w:szCs w:val="28"/>
        </w:rPr>
        <w:t>реализации и оценки эффективности муниципальных программ Прокопьевского городского округа Кемеровской</w:t>
      </w:r>
      <w:r>
        <w:rPr>
          <w:sz w:val="28"/>
          <w:szCs w:val="28"/>
        </w:rPr>
        <w:t xml:space="preserve">                </w:t>
      </w:r>
      <w:r w:rsidRPr="002E53D0">
        <w:rPr>
          <w:sz w:val="28"/>
          <w:szCs w:val="28"/>
        </w:rPr>
        <w:t xml:space="preserve"> области – Кузбасса»:</w:t>
      </w:r>
    </w:p>
    <w:p w14:paraId="0D5667AF" w14:textId="306598D4" w:rsidR="00EF52EA" w:rsidRPr="002E53D0" w:rsidRDefault="00EF52EA" w:rsidP="00EF52EA">
      <w:pPr>
        <w:pStyle w:val="af6"/>
        <w:spacing w:before="0" w:after="0"/>
        <w:ind w:firstLine="567"/>
        <w:rPr>
          <w:rFonts w:ascii="Times New Roman" w:hAnsi="Times New Roman"/>
          <w:b/>
          <w:bCs/>
        </w:rPr>
      </w:pPr>
      <w:r w:rsidRPr="002E53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 xml:space="preserve">Утвердить муниципальную программу </w:t>
      </w:r>
      <w:r w:rsidR="008C5805" w:rsidRPr="000C187F">
        <w:rPr>
          <w:rFonts w:ascii="Times New Roman" w:hAnsi="Times New Roman"/>
        </w:rPr>
        <w:t xml:space="preserve">муниципального образования «Прокопьевский городской округ Кемеровской области – Кузбасса» </w:t>
      </w:r>
      <w:r w:rsidRPr="00EF52EA">
        <w:rPr>
          <w:rFonts w:ascii="Times New Roman" w:hAnsi="Times New Roman"/>
        </w:rPr>
        <w:t>«Формирование здорового образа жизни населения города Прокопьевска</w:t>
      </w:r>
      <w:r w:rsidRPr="002E53D0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>на 2026-2028 годы, согласно приложению</w:t>
      </w:r>
      <w:r w:rsidR="008C5805">
        <w:rPr>
          <w:rFonts w:ascii="Times New Roman" w:hAnsi="Times New Roman"/>
        </w:rPr>
        <w:t xml:space="preserve"> </w:t>
      </w:r>
      <w:r w:rsidRPr="002E53D0">
        <w:rPr>
          <w:rFonts w:ascii="Times New Roman" w:hAnsi="Times New Roman"/>
        </w:rPr>
        <w:t>к настоящему постановлению.</w:t>
      </w:r>
    </w:p>
    <w:p w14:paraId="46D46191" w14:textId="703FBF2E" w:rsidR="00EF52EA" w:rsidRPr="00507EC5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07EC5">
        <w:rPr>
          <w:sz w:val="28"/>
          <w:szCs w:val="28"/>
        </w:rPr>
        <w:t xml:space="preserve">. Пресс–секретарю главы города Прокопьевска (Т.К. </w:t>
      </w:r>
      <w:proofErr w:type="spellStart"/>
      <w:r w:rsidRPr="00507EC5">
        <w:rPr>
          <w:sz w:val="28"/>
          <w:szCs w:val="28"/>
        </w:rPr>
        <w:t>Морогай</w:t>
      </w:r>
      <w:proofErr w:type="spellEnd"/>
      <w:r w:rsidRPr="00507EC5">
        <w:rPr>
          <w:sz w:val="28"/>
          <w:szCs w:val="28"/>
        </w:rPr>
        <w:t xml:space="preserve"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области-Кузбасса </w:t>
      </w:r>
      <w:r>
        <w:rPr>
          <w:sz w:val="28"/>
          <w:szCs w:val="28"/>
        </w:rPr>
        <w:t xml:space="preserve">                          </w:t>
      </w:r>
      <w:r w:rsidRPr="00507EC5">
        <w:rPr>
          <w:sz w:val="28"/>
          <w:szCs w:val="28"/>
        </w:rPr>
        <w:t>и на официальном сайте администрации города Прокопьевска в сети Интернет.</w:t>
      </w:r>
    </w:p>
    <w:p w14:paraId="5CAFCBF8" w14:textId="77777777" w:rsidR="00EF52EA" w:rsidRPr="00507EC5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07EC5">
        <w:rPr>
          <w:sz w:val="28"/>
          <w:szCs w:val="28"/>
        </w:rPr>
        <w:t>. Настоящее постановление вступает в силу после его официального обнародования.</w:t>
      </w:r>
    </w:p>
    <w:p w14:paraId="5F30D032" w14:textId="39C77548" w:rsidR="00EF52EA" w:rsidRPr="00C65803" w:rsidRDefault="00EF52EA" w:rsidP="00EF52EA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07EC5">
        <w:rPr>
          <w:sz w:val="28"/>
          <w:szCs w:val="28"/>
        </w:rPr>
        <w:t>. Контроль за исполнением настоящего постановления возложить                             на заместителя главы города Прокопьевска</w:t>
      </w:r>
      <w:r>
        <w:rPr>
          <w:sz w:val="28"/>
          <w:szCs w:val="28"/>
        </w:rPr>
        <w:t xml:space="preserve"> </w:t>
      </w:r>
      <w:r w:rsidRPr="00507EC5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О.В. Сергеева</w:t>
      </w:r>
      <w:r w:rsidRPr="00C65803">
        <w:rPr>
          <w:sz w:val="28"/>
          <w:szCs w:val="28"/>
        </w:rPr>
        <w:t>), начальника Управления</w:t>
      </w:r>
      <w:r>
        <w:rPr>
          <w:sz w:val="28"/>
          <w:szCs w:val="28"/>
        </w:rPr>
        <w:t xml:space="preserve"> </w:t>
      </w:r>
      <w:r w:rsidRPr="00C65803">
        <w:rPr>
          <w:sz w:val="28"/>
          <w:szCs w:val="28"/>
        </w:rPr>
        <w:t xml:space="preserve">по физической культуре, спорту </w:t>
      </w:r>
      <w:r>
        <w:rPr>
          <w:sz w:val="28"/>
          <w:szCs w:val="28"/>
        </w:rPr>
        <w:t xml:space="preserve">                                 </w:t>
      </w:r>
      <w:r w:rsidRPr="00C65803">
        <w:rPr>
          <w:sz w:val="28"/>
          <w:szCs w:val="28"/>
        </w:rPr>
        <w:t>и молодежной политике администрации города Прокопьевска</w:t>
      </w: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А</w:t>
      </w:r>
      <w:r w:rsidRPr="00C65803">
        <w:rPr>
          <w:sz w:val="28"/>
          <w:szCs w:val="28"/>
        </w:rPr>
        <w:t xml:space="preserve">.В. </w:t>
      </w:r>
      <w:proofErr w:type="spellStart"/>
      <w:r>
        <w:rPr>
          <w:sz w:val="28"/>
          <w:szCs w:val="28"/>
        </w:rPr>
        <w:t>Шевалдин</w:t>
      </w:r>
      <w:proofErr w:type="spellEnd"/>
      <w:r w:rsidRPr="00C65803">
        <w:rPr>
          <w:sz w:val="28"/>
          <w:szCs w:val="28"/>
        </w:rPr>
        <w:t>).</w:t>
      </w:r>
    </w:p>
    <w:p w14:paraId="2973938D" w14:textId="77777777" w:rsidR="00EF52EA" w:rsidRDefault="00EF52EA" w:rsidP="00EF52EA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</w:p>
    <w:p w14:paraId="189C58F2" w14:textId="410CF72F" w:rsidR="00EF52EA" w:rsidRDefault="00EF52EA" w:rsidP="00EF52EA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Г</w:t>
      </w:r>
      <w:r w:rsidRPr="00412910">
        <w:rPr>
          <w:sz w:val="28"/>
          <w:szCs w:val="28"/>
          <w:lang w:val="x-none" w:eastAsia="x-none"/>
        </w:rPr>
        <w:t>лав</w:t>
      </w:r>
      <w:r>
        <w:rPr>
          <w:sz w:val="28"/>
          <w:szCs w:val="28"/>
          <w:lang w:eastAsia="x-none"/>
        </w:rPr>
        <w:t>а</w:t>
      </w:r>
    </w:p>
    <w:p w14:paraId="2AC6C99A" w14:textId="685AEED8" w:rsidR="00EF52EA" w:rsidRDefault="00EF52EA" w:rsidP="003C1D01">
      <w:pPr>
        <w:tabs>
          <w:tab w:val="left" w:pos="540"/>
          <w:tab w:val="left" w:pos="9000"/>
          <w:tab w:val="right" w:pos="9355"/>
        </w:tabs>
        <w:spacing w:line="276" w:lineRule="auto"/>
        <w:jc w:val="both"/>
        <w:rPr>
          <w:sz w:val="28"/>
          <w:szCs w:val="28"/>
          <w:lang w:eastAsia="x-none"/>
        </w:rPr>
      </w:pPr>
      <w:r w:rsidRPr="00412910">
        <w:rPr>
          <w:sz w:val="28"/>
          <w:szCs w:val="28"/>
          <w:lang w:val="x-none" w:eastAsia="x-none"/>
        </w:rPr>
        <w:t xml:space="preserve">города  Прокопьевска                                          </w:t>
      </w:r>
      <w:r w:rsidRPr="00412910">
        <w:rPr>
          <w:sz w:val="28"/>
          <w:szCs w:val="28"/>
          <w:lang w:eastAsia="x-none"/>
        </w:rPr>
        <w:t xml:space="preserve">             </w:t>
      </w:r>
      <w:r w:rsidRPr="00412910">
        <w:rPr>
          <w:sz w:val="28"/>
          <w:szCs w:val="28"/>
          <w:lang w:val="x-none" w:eastAsia="x-none"/>
        </w:rPr>
        <w:t xml:space="preserve">       </w:t>
      </w:r>
      <w:r w:rsidRPr="00412910">
        <w:rPr>
          <w:sz w:val="28"/>
          <w:szCs w:val="28"/>
          <w:lang w:eastAsia="x-none"/>
        </w:rPr>
        <w:t xml:space="preserve">    </w:t>
      </w:r>
      <w:r>
        <w:rPr>
          <w:sz w:val="28"/>
          <w:szCs w:val="28"/>
          <w:lang w:eastAsia="x-none"/>
        </w:rPr>
        <w:t xml:space="preserve">М.А. </w:t>
      </w:r>
      <w:proofErr w:type="spellStart"/>
      <w:r>
        <w:rPr>
          <w:sz w:val="28"/>
          <w:szCs w:val="28"/>
          <w:lang w:eastAsia="x-none"/>
        </w:rPr>
        <w:t>Шкарабейников</w:t>
      </w:r>
      <w:proofErr w:type="spellEnd"/>
    </w:p>
    <w:p w14:paraId="21704595" w14:textId="77777777" w:rsidR="00EF52EA" w:rsidRDefault="00EF52EA" w:rsidP="00047BC3">
      <w:pPr>
        <w:jc w:val="right"/>
        <w:rPr>
          <w:sz w:val="28"/>
          <w:szCs w:val="28"/>
          <w:lang w:eastAsia="zh-CN"/>
        </w:rPr>
      </w:pPr>
    </w:p>
    <w:p w14:paraId="3AD643DC" w14:textId="0ED11C6F" w:rsidR="00047BC3" w:rsidRDefault="00047BC3" w:rsidP="006812B8">
      <w:pPr>
        <w:tabs>
          <w:tab w:val="left" w:pos="2268"/>
        </w:tabs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</w:t>
      </w:r>
      <w:r w:rsidR="00081E71">
        <w:rPr>
          <w:sz w:val="28"/>
          <w:szCs w:val="28"/>
          <w:lang w:eastAsia="zh-CN"/>
        </w:rPr>
        <w:t>РИЛОЖЕНИЕ</w:t>
      </w:r>
      <w:r>
        <w:rPr>
          <w:sz w:val="28"/>
          <w:szCs w:val="28"/>
          <w:lang w:eastAsia="zh-CN"/>
        </w:rPr>
        <w:t xml:space="preserve"> </w:t>
      </w:r>
    </w:p>
    <w:p w14:paraId="48F6253D" w14:textId="77777777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к постановлению администрации </w:t>
      </w:r>
    </w:p>
    <w:p w14:paraId="25FF7898" w14:textId="5FC0C1CB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города Прокопьевска</w:t>
      </w:r>
    </w:p>
    <w:p w14:paraId="54C2141E" w14:textId="1E47FD34" w:rsidR="00047BC3" w:rsidRDefault="00047BC3" w:rsidP="00047BC3">
      <w:pPr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от </w:t>
      </w:r>
      <w:r w:rsidR="00081E71">
        <w:rPr>
          <w:sz w:val="28"/>
          <w:szCs w:val="28"/>
          <w:lang w:eastAsia="zh-CN"/>
        </w:rPr>
        <w:t>________</w:t>
      </w:r>
      <w:r>
        <w:rPr>
          <w:sz w:val="28"/>
          <w:szCs w:val="28"/>
          <w:lang w:eastAsia="zh-CN"/>
        </w:rPr>
        <w:t>.</w:t>
      </w:r>
      <w:proofErr w:type="gramStart"/>
      <w:r>
        <w:rPr>
          <w:sz w:val="28"/>
          <w:szCs w:val="28"/>
          <w:lang w:eastAsia="zh-CN"/>
        </w:rPr>
        <w:t>2025  №</w:t>
      </w:r>
      <w:proofErr w:type="gramEnd"/>
      <w:r>
        <w:rPr>
          <w:sz w:val="28"/>
          <w:szCs w:val="28"/>
          <w:lang w:eastAsia="zh-CN"/>
        </w:rPr>
        <w:t xml:space="preserve">  ____-п</w:t>
      </w:r>
    </w:p>
    <w:p w14:paraId="348AA5E1" w14:textId="77777777" w:rsidR="00047BC3" w:rsidRDefault="00047BC3" w:rsidP="00047BC3">
      <w:pPr>
        <w:tabs>
          <w:tab w:val="left" w:pos="720"/>
        </w:tabs>
        <w:ind w:right="140"/>
        <w:jc w:val="both"/>
        <w:rPr>
          <w:sz w:val="28"/>
          <w:szCs w:val="28"/>
          <w:lang w:eastAsia="zh-CN"/>
        </w:rPr>
      </w:pPr>
    </w:p>
    <w:p w14:paraId="460A808E" w14:textId="77777777" w:rsidR="00047BC3" w:rsidRDefault="00047BC3" w:rsidP="00047BC3">
      <w:pPr>
        <w:tabs>
          <w:tab w:val="left" w:pos="720"/>
        </w:tabs>
        <w:ind w:right="140"/>
        <w:jc w:val="both"/>
        <w:rPr>
          <w:sz w:val="28"/>
          <w:szCs w:val="28"/>
          <w:lang w:eastAsia="zh-CN"/>
        </w:rPr>
      </w:pPr>
    </w:p>
    <w:p w14:paraId="1BF29CEF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457B2C07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2154F305" w14:textId="77777777" w:rsidR="00047BC3" w:rsidRDefault="00047BC3" w:rsidP="00047BC3">
      <w:pPr>
        <w:rPr>
          <w:sz w:val="28"/>
          <w:szCs w:val="28"/>
          <w:lang w:eastAsia="zh-CN"/>
        </w:rPr>
      </w:pPr>
    </w:p>
    <w:p w14:paraId="52FBBE90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1ECA798C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0A539797" w14:textId="77777777" w:rsidR="00543CD2" w:rsidRDefault="00543CD2" w:rsidP="00047BC3">
      <w:pPr>
        <w:rPr>
          <w:color w:val="C00000"/>
          <w:sz w:val="28"/>
          <w:szCs w:val="28"/>
          <w:lang w:eastAsia="zh-CN"/>
        </w:rPr>
      </w:pPr>
    </w:p>
    <w:p w14:paraId="2FBA6A9B" w14:textId="77777777" w:rsidR="00543CD2" w:rsidRDefault="00543CD2" w:rsidP="00047BC3">
      <w:pPr>
        <w:rPr>
          <w:color w:val="C00000"/>
          <w:sz w:val="28"/>
          <w:szCs w:val="28"/>
          <w:lang w:eastAsia="zh-CN"/>
        </w:rPr>
      </w:pPr>
    </w:p>
    <w:p w14:paraId="7EF0A210" w14:textId="77777777" w:rsidR="00543CD2" w:rsidRDefault="00543CD2" w:rsidP="00047BC3">
      <w:pPr>
        <w:rPr>
          <w:color w:val="C00000"/>
          <w:sz w:val="28"/>
          <w:szCs w:val="28"/>
          <w:lang w:eastAsia="zh-CN"/>
        </w:rPr>
      </w:pPr>
    </w:p>
    <w:p w14:paraId="69A8E751" w14:textId="77777777" w:rsidR="00543CD2" w:rsidRDefault="00543CD2" w:rsidP="00047BC3">
      <w:pPr>
        <w:rPr>
          <w:color w:val="C00000"/>
          <w:sz w:val="28"/>
          <w:szCs w:val="28"/>
          <w:lang w:eastAsia="zh-CN"/>
        </w:rPr>
      </w:pPr>
    </w:p>
    <w:p w14:paraId="2F564B86" w14:textId="77777777" w:rsidR="00543CD2" w:rsidRDefault="00543CD2" w:rsidP="00047BC3">
      <w:pPr>
        <w:rPr>
          <w:color w:val="C00000"/>
          <w:sz w:val="28"/>
          <w:szCs w:val="28"/>
          <w:lang w:eastAsia="zh-CN"/>
        </w:rPr>
      </w:pPr>
    </w:p>
    <w:p w14:paraId="58A5C487" w14:textId="77777777" w:rsidR="00047BC3" w:rsidRDefault="00047BC3" w:rsidP="00047BC3">
      <w:pPr>
        <w:rPr>
          <w:color w:val="C00000"/>
          <w:sz w:val="28"/>
          <w:szCs w:val="28"/>
          <w:lang w:eastAsia="zh-CN"/>
        </w:rPr>
      </w:pPr>
    </w:p>
    <w:p w14:paraId="6A71529F" w14:textId="77777777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МУНИЦИПАЛЬНАЯ ПРОГРАММА</w:t>
      </w:r>
    </w:p>
    <w:p w14:paraId="187B86F7" w14:textId="3853FA03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«Формирование здорового образа жизни населения города Прокопьевска» </w:t>
      </w:r>
    </w:p>
    <w:p w14:paraId="55F5661B" w14:textId="4B0A2566" w:rsidR="00047BC3" w:rsidRDefault="00047BC3" w:rsidP="00047BC3">
      <w:pPr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на 2026 – 2028 годы</w:t>
      </w:r>
    </w:p>
    <w:p w14:paraId="425AF26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6111B2D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94C601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120E5A66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BAEB5F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0886FC47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D88F0D5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98BE854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175CCD4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5E3B48A6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35EE2D2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0A3055F4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B5E25F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65E26025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88F644D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007B749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30F5923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EDB8A07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74B013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537975B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75A4C650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D58E20C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266D9656" w14:textId="77777777" w:rsidR="00047BC3" w:rsidRDefault="00047BC3" w:rsidP="008A5C12">
      <w:pPr>
        <w:rPr>
          <w:b/>
          <w:sz w:val="28"/>
          <w:szCs w:val="28"/>
        </w:rPr>
      </w:pPr>
    </w:p>
    <w:p w14:paraId="41EA55B1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A06B2D1" w14:textId="77777777" w:rsidR="006812B8" w:rsidRDefault="006812B8" w:rsidP="00047BC3">
      <w:pPr>
        <w:jc w:val="center"/>
        <w:rPr>
          <w:b/>
          <w:sz w:val="28"/>
          <w:szCs w:val="28"/>
        </w:rPr>
      </w:pPr>
    </w:p>
    <w:p w14:paraId="6B79B10E" w14:textId="617469AB" w:rsidR="00047BC3" w:rsidRDefault="00047BC3" w:rsidP="00047B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Стратегические приоритеты муниципальной программы </w:t>
      </w:r>
    </w:p>
    <w:p w14:paraId="368A5668" w14:textId="31A1C23B" w:rsidR="00047BC3" w:rsidRDefault="00047BC3" w:rsidP="00047BC3">
      <w:pPr>
        <w:jc w:val="center"/>
        <w:rPr>
          <w:b/>
          <w:sz w:val="28"/>
          <w:szCs w:val="28"/>
        </w:rPr>
      </w:pPr>
      <w:r w:rsidRPr="00F60FD1">
        <w:rPr>
          <w:b/>
          <w:sz w:val="28"/>
          <w:szCs w:val="28"/>
        </w:rPr>
        <w:t>«</w:t>
      </w:r>
      <w:r w:rsidRPr="00F60FD1">
        <w:rPr>
          <w:b/>
          <w:sz w:val="28"/>
          <w:szCs w:val="28"/>
          <w:lang w:eastAsia="zh-CN"/>
        </w:rPr>
        <w:t xml:space="preserve">Формирование здорового образа жизни населения города </w:t>
      </w:r>
      <w:proofErr w:type="gramStart"/>
      <w:r w:rsidR="00081E71" w:rsidRPr="00F60FD1">
        <w:rPr>
          <w:b/>
          <w:sz w:val="28"/>
          <w:szCs w:val="28"/>
          <w:lang w:eastAsia="zh-CN"/>
        </w:rPr>
        <w:t>Прокопьевска</w:t>
      </w:r>
      <w:r w:rsidR="00081E71">
        <w:rPr>
          <w:b/>
          <w:sz w:val="28"/>
          <w:szCs w:val="28"/>
        </w:rPr>
        <w:t xml:space="preserve">»  </w:t>
      </w:r>
      <w:r w:rsidR="00F60FD1">
        <w:rPr>
          <w:b/>
          <w:sz w:val="28"/>
          <w:szCs w:val="28"/>
        </w:rPr>
        <w:t xml:space="preserve"> </w:t>
      </w:r>
      <w:proofErr w:type="gramEnd"/>
      <w:r w:rsidR="00F60FD1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на 2026-2028 годы</w:t>
      </w:r>
    </w:p>
    <w:p w14:paraId="7421920B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46ECAE07" w14:textId="26E7A358" w:rsidR="00047BC3" w:rsidRDefault="00047BC3" w:rsidP="00047BC3">
      <w:pPr>
        <w:pStyle w:val="a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Оценка текущего состояния в сфере физической культуры</w:t>
      </w:r>
      <w:r w:rsidR="008C5805">
        <w:rPr>
          <w:b/>
          <w:sz w:val="28"/>
          <w:szCs w:val="28"/>
        </w:rPr>
        <w:t xml:space="preserve"> и спорта </w:t>
      </w:r>
      <w:r w:rsidR="00F60FD1">
        <w:rPr>
          <w:b/>
          <w:sz w:val="28"/>
          <w:szCs w:val="28"/>
        </w:rPr>
        <w:t>Прокопьевского городского</w:t>
      </w:r>
      <w:r>
        <w:rPr>
          <w:b/>
          <w:sz w:val="28"/>
          <w:szCs w:val="28"/>
        </w:rPr>
        <w:t xml:space="preserve"> округа, основные проблемы и ограничения, пути решения</w:t>
      </w:r>
    </w:p>
    <w:p w14:paraId="00DD0A1B" w14:textId="77777777" w:rsidR="00047BC3" w:rsidRDefault="00047BC3" w:rsidP="00047BC3">
      <w:pPr>
        <w:jc w:val="center"/>
        <w:rPr>
          <w:b/>
          <w:sz w:val="28"/>
          <w:szCs w:val="28"/>
        </w:rPr>
      </w:pPr>
    </w:p>
    <w:p w14:paraId="3AD94CD4" w14:textId="77777777" w:rsidR="00047BC3" w:rsidRDefault="00047BC3" w:rsidP="00047B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Физическая культура и спорт</w:t>
      </w:r>
    </w:p>
    <w:p w14:paraId="4D9419FD" w14:textId="77777777" w:rsidR="00F60FD1" w:rsidRDefault="00F60FD1" w:rsidP="00047BC3">
      <w:pPr>
        <w:jc w:val="center"/>
        <w:rPr>
          <w:b/>
          <w:sz w:val="28"/>
          <w:szCs w:val="28"/>
        </w:rPr>
      </w:pPr>
    </w:p>
    <w:p w14:paraId="5385F3F0" w14:textId="77777777" w:rsidR="00027CD5" w:rsidRDefault="00F60FD1" w:rsidP="00027CD5">
      <w:pPr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8177A1">
        <w:rPr>
          <w:color w:val="000000"/>
          <w:sz w:val="28"/>
          <w:szCs w:val="28"/>
        </w:rPr>
        <w:t>В городе Прокопьевске</w:t>
      </w:r>
      <w:r w:rsidRPr="008177A1">
        <w:rPr>
          <w:snapToGrid w:val="0"/>
          <w:sz w:val="28"/>
          <w:szCs w:val="28"/>
        </w:rPr>
        <w:t xml:space="preserve"> вся работа в сфере физической культуры и спорт</w:t>
      </w:r>
      <w:r>
        <w:rPr>
          <w:snapToGrid w:val="0"/>
          <w:sz w:val="28"/>
          <w:szCs w:val="28"/>
        </w:rPr>
        <w:t>а</w:t>
      </w:r>
      <w:r w:rsidRPr="008177A1">
        <w:rPr>
          <w:snapToGrid w:val="0"/>
          <w:sz w:val="28"/>
          <w:szCs w:val="28"/>
        </w:rPr>
        <w:t xml:space="preserve"> направлена на оздоровление трудящихся и молодежи, отвлечение детей от наркомании, преступности, на рост высших результатов спортивных достижений, а также укрепление материально-технической базы.</w:t>
      </w:r>
    </w:p>
    <w:p w14:paraId="17A1AA3B" w14:textId="77777777" w:rsidR="00027CD5" w:rsidRDefault="00F60FD1" w:rsidP="00027C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tab/>
      </w:r>
      <w:r w:rsidRPr="00F60FD1">
        <w:rPr>
          <w:color w:val="000000" w:themeColor="text1"/>
          <w:sz w:val="28"/>
          <w:szCs w:val="28"/>
        </w:rPr>
        <w:t xml:space="preserve">На сегодняшний день в городе массово развиваются 35 видов спорта, физкультурно-оздоровительная работа ведется в 178 организациях.  Функционируют 2 спортивные школы и 3 спортивные школы олимпийского резерва, в которых осваивают программы спортивной подготовки более 6000 человек, под руководством 98 высококвалифицированных тренеров. Работают 23 физкультурно-спортивных и фитнес-клубов, из них 7 детских и подростковых клубов. </w:t>
      </w:r>
    </w:p>
    <w:p w14:paraId="1179042C" w14:textId="0467A7EC" w:rsidR="00F60FD1" w:rsidRPr="00F60FD1" w:rsidRDefault="00F60FD1" w:rsidP="00027C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F60FD1">
        <w:rPr>
          <w:color w:val="000000" w:themeColor="text1"/>
          <w:sz w:val="28"/>
          <w:szCs w:val="28"/>
        </w:rPr>
        <w:tab/>
        <w:t xml:space="preserve">Для занятий физической культурой и спортом к услугам прокопчан Дворец спорта с плавательным бассейном, спортивный комплекс «Снежинка» с ледовой ареной, стадион «Шахтер», спортивные и тренажерные залы, в шаговой доступности многофункциональные спортивные и игровые площадки, воркаут комплексы, площадки с комплексами уличных тренажеров. В зимний период регулярно работают 3 лыжно -прокатные базы, горнолыжный комплекс. Ежегодно заливаются хоккейные коробки с пластиковыми бортами и открытые ледовые площадки для массового катания.  </w:t>
      </w:r>
    </w:p>
    <w:p w14:paraId="504414AF" w14:textId="300C5454" w:rsidR="006812B8" w:rsidRDefault="00F60FD1" w:rsidP="00027CD5">
      <w:pPr>
        <w:shd w:val="clear" w:color="auto" w:fill="FFFFFF" w:themeFill="background1"/>
        <w:snapToGrid w:val="0"/>
        <w:ind w:firstLine="708"/>
        <w:jc w:val="both"/>
        <w:rPr>
          <w:sz w:val="28"/>
          <w:szCs w:val="20"/>
        </w:rPr>
      </w:pPr>
      <w:r w:rsidRPr="00881EDA">
        <w:rPr>
          <w:sz w:val="28"/>
          <w:szCs w:val="20"/>
        </w:rPr>
        <w:t>За последние годы наблюдается положительная динамика и устойчивое развитие физической культуры и спорта: улучшается материально-техническая база действующих учреждений спорта, вводятся новые спортивные объекты, увеличивается количество систематически занимающихся физической культурой и спортом</w:t>
      </w:r>
      <w:r w:rsidRPr="00B378E4">
        <w:rPr>
          <w:sz w:val="28"/>
          <w:szCs w:val="20"/>
        </w:rPr>
        <w:t>.</w:t>
      </w:r>
      <w:r w:rsidRPr="00881EDA">
        <w:rPr>
          <w:sz w:val="28"/>
          <w:szCs w:val="20"/>
        </w:rPr>
        <w:t xml:space="preserve"> Численность </w:t>
      </w:r>
      <w:r w:rsidR="00081E71" w:rsidRPr="00881EDA">
        <w:rPr>
          <w:sz w:val="28"/>
          <w:szCs w:val="20"/>
        </w:rPr>
        <w:t>населения,</w:t>
      </w:r>
      <w:r w:rsidR="002E7C3F">
        <w:rPr>
          <w:sz w:val="28"/>
          <w:szCs w:val="20"/>
        </w:rPr>
        <w:t xml:space="preserve"> </w:t>
      </w:r>
      <w:r w:rsidRPr="00881EDA">
        <w:rPr>
          <w:sz w:val="28"/>
          <w:szCs w:val="20"/>
        </w:rPr>
        <w:t>систематически занимающегося физической культурой</w:t>
      </w:r>
      <w:r w:rsidR="00027CD5">
        <w:rPr>
          <w:sz w:val="28"/>
          <w:szCs w:val="20"/>
        </w:rPr>
        <w:t xml:space="preserve">  </w:t>
      </w:r>
      <w:r w:rsidRPr="00881EDA">
        <w:rPr>
          <w:sz w:val="28"/>
          <w:szCs w:val="20"/>
        </w:rPr>
        <w:t xml:space="preserve"> и спортом, является</w:t>
      </w:r>
      <w:r w:rsidR="00027CD5">
        <w:rPr>
          <w:sz w:val="28"/>
          <w:szCs w:val="20"/>
        </w:rPr>
        <w:t xml:space="preserve">  </w:t>
      </w:r>
      <w:r w:rsidRPr="00881EDA">
        <w:rPr>
          <w:sz w:val="28"/>
          <w:szCs w:val="20"/>
        </w:rPr>
        <w:t xml:space="preserve"> основным</w:t>
      </w:r>
      <w:r w:rsidR="00027CD5">
        <w:rPr>
          <w:sz w:val="28"/>
          <w:szCs w:val="20"/>
        </w:rPr>
        <w:t xml:space="preserve">  </w:t>
      </w:r>
      <w:r w:rsidRPr="00881EDA">
        <w:rPr>
          <w:sz w:val="28"/>
          <w:szCs w:val="20"/>
        </w:rPr>
        <w:t xml:space="preserve"> показателем </w:t>
      </w:r>
      <w:r w:rsidR="00027CD5">
        <w:rPr>
          <w:sz w:val="28"/>
          <w:szCs w:val="20"/>
        </w:rPr>
        <w:t xml:space="preserve">  </w:t>
      </w:r>
      <w:r w:rsidRPr="00881EDA">
        <w:rPr>
          <w:sz w:val="28"/>
          <w:szCs w:val="20"/>
        </w:rPr>
        <w:t xml:space="preserve">оценки </w:t>
      </w:r>
      <w:r w:rsidR="00027CD5">
        <w:rPr>
          <w:sz w:val="28"/>
          <w:szCs w:val="20"/>
        </w:rPr>
        <w:t xml:space="preserve">  </w:t>
      </w:r>
      <w:r w:rsidRPr="00881EDA">
        <w:rPr>
          <w:sz w:val="28"/>
          <w:szCs w:val="20"/>
        </w:rPr>
        <w:t>эффективности,</w:t>
      </w:r>
    </w:p>
    <w:p w14:paraId="6AA1B977" w14:textId="4048A568" w:rsidR="00F60FD1" w:rsidRPr="008177A1" w:rsidRDefault="00F60FD1" w:rsidP="006812B8">
      <w:pPr>
        <w:shd w:val="clear" w:color="auto" w:fill="FFFFFF" w:themeFill="background1"/>
        <w:snapToGrid w:val="0"/>
        <w:jc w:val="both"/>
        <w:rPr>
          <w:sz w:val="28"/>
          <w:szCs w:val="20"/>
        </w:rPr>
      </w:pPr>
      <w:r w:rsidRPr="00881EDA">
        <w:rPr>
          <w:sz w:val="28"/>
          <w:szCs w:val="20"/>
        </w:rPr>
        <w:t>деятельности органов местного самоуправления в области физической культуры и спорта.</w:t>
      </w:r>
    </w:p>
    <w:p w14:paraId="5954EDE2" w14:textId="77777777" w:rsidR="00F60FD1" w:rsidRPr="00B50A20" w:rsidRDefault="00F60FD1" w:rsidP="00F60FD1">
      <w:pPr>
        <w:snapToGrid w:val="0"/>
        <w:ind w:firstLine="708"/>
        <w:jc w:val="both"/>
        <w:rPr>
          <w:bCs/>
          <w:sz w:val="28"/>
          <w:szCs w:val="28"/>
        </w:rPr>
      </w:pPr>
      <w:r w:rsidRPr="008177A1">
        <w:rPr>
          <w:sz w:val="28"/>
          <w:szCs w:val="20"/>
        </w:rPr>
        <w:t>Наряду с положительной динамикой развития физической культуры и спорта имеются некоторые проблемы: недостаточное количество спортивных объектов, имеющих доступность для населения с ограниченными возможностями здоровья</w:t>
      </w:r>
      <w:r>
        <w:rPr>
          <w:sz w:val="28"/>
          <w:szCs w:val="20"/>
        </w:rPr>
        <w:t>;</w:t>
      </w:r>
      <w:r w:rsidRPr="008177A1">
        <w:rPr>
          <w:sz w:val="28"/>
          <w:szCs w:val="20"/>
        </w:rPr>
        <w:t xml:space="preserve"> недостаточное количество </w:t>
      </w:r>
      <w:r>
        <w:rPr>
          <w:sz w:val="28"/>
          <w:szCs w:val="20"/>
        </w:rPr>
        <w:t xml:space="preserve">новых современных объектов спорта, соответствующих всем необходимым требованиям; </w:t>
      </w:r>
      <w:r w:rsidRPr="008177A1">
        <w:rPr>
          <w:sz w:val="28"/>
          <w:szCs w:val="20"/>
        </w:rPr>
        <w:t>устаревшая материально-техническая база спортивных учреждений.</w:t>
      </w:r>
    </w:p>
    <w:p w14:paraId="2A36E745" w14:textId="77777777" w:rsidR="00F60FD1" w:rsidRPr="00B50A20" w:rsidRDefault="00F60FD1" w:rsidP="00F60F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378E4">
        <w:rPr>
          <w:color w:val="000000"/>
          <w:sz w:val="28"/>
          <w:szCs w:val="28"/>
        </w:rPr>
        <w:t xml:space="preserve">Для достижения целей государственной политики в сфере физической культуры и спорта необходима положительная динамика   систематически занимающихся физической культурой и спортом, в том числе среди граждан трудоспособного населения, лиц с ограниченными возможностями здоровья и </w:t>
      </w:r>
      <w:r w:rsidRPr="00B378E4">
        <w:rPr>
          <w:color w:val="000000"/>
          <w:sz w:val="28"/>
          <w:szCs w:val="28"/>
        </w:rPr>
        <w:lastRenderedPageBreak/>
        <w:t>инвалидов.</w:t>
      </w:r>
      <w:r w:rsidRPr="00B50A20">
        <w:rPr>
          <w:color w:val="000000"/>
          <w:sz w:val="28"/>
          <w:szCs w:val="28"/>
        </w:rPr>
        <w:t xml:space="preserve"> Одновременно требуется обеспечить успешное развитие системы подготовки спортивного резерва, спорта высших достижений. </w:t>
      </w:r>
    </w:p>
    <w:p w14:paraId="175318B0" w14:textId="77777777" w:rsidR="00F60FD1" w:rsidRPr="00B50A20" w:rsidRDefault="00F60FD1" w:rsidP="00F60F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Для решения поставленных задач необходимо повысить эффективность использования ресурсов в сфере физической культуры и спорта, способствовать раскрытию ее социально-экономического потенциала. </w:t>
      </w:r>
    </w:p>
    <w:p w14:paraId="69E6CA83" w14:textId="77777777" w:rsidR="00F60FD1" w:rsidRPr="00B50A20" w:rsidRDefault="00F60FD1" w:rsidP="00F60F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>Для привлечения граждан к регулярным занятиям физической культурой и спортом необходим комплекс дополнительных мер по развитию детско-юношеского, школьного и студенческого спорта</w:t>
      </w:r>
      <w:r>
        <w:rPr>
          <w:color w:val="000000"/>
          <w:sz w:val="28"/>
          <w:szCs w:val="28"/>
        </w:rPr>
        <w:t xml:space="preserve">, а также массового спорта для населения старшей возрастной категории; </w:t>
      </w:r>
      <w:r w:rsidRPr="00B50A20">
        <w:rPr>
          <w:color w:val="000000"/>
          <w:sz w:val="28"/>
          <w:szCs w:val="28"/>
        </w:rPr>
        <w:t xml:space="preserve">обеспечению дальнейшего совершенствования системы организации и проведения спортивных соревнований. </w:t>
      </w:r>
    </w:p>
    <w:p w14:paraId="55F3F4BB" w14:textId="77777777" w:rsidR="00F60FD1" w:rsidRPr="00B50A20" w:rsidRDefault="00F60FD1" w:rsidP="00F60FD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Для сохранения положительной динамики и устойчивого развития физической культуры и спорта в ближайшие годы также необходимо: </w:t>
      </w:r>
    </w:p>
    <w:p w14:paraId="0B008E6A" w14:textId="77777777" w:rsidR="00F60FD1" w:rsidRPr="00B50A20" w:rsidRDefault="00F60FD1" w:rsidP="00F60FD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- продолжать строительство и реконструкцию объектов спорта с учетом потребностей лиц с ограниченными возможностями здоровья и инвалидов; </w:t>
      </w:r>
    </w:p>
    <w:p w14:paraId="2F64423D" w14:textId="77777777" w:rsidR="00F60FD1" w:rsidRPr="00B50A20" w:rsidRDefault="00F60FD1" w:rsidP="00F60FD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>- осуществлять модернизацию системы подготовки спорт</w:t>
      </w:r>
      <w:r>
        <w:rPr>
          <w:color w:val="000000"/>
          <w:sz w:val="28"/>
          <w:szCs w:val="28"/>
        </w:rPr>
        <w:t xml:space="preserve">ивного резерва; повышать </w:t>
      </w:r>
      <w:r w:rsidRPr="00B50A20">
        <w:rPr>
          <w:color w:val="000000"/>
          <w:sz w:val="28"/>
          <w:szCs w:val="28"/>
        </w:rPr>
        <w:t xml:space="preserve">эффективность деятельности учреждений, осуществляющих спортивную подготовку; принимать дополнительные меры по повышению качества медико-биологического обеспечения и пропаганды антидопингового контроля в спорте; </w:t>
      </w:r>
    </w:p>
    <w:p w14:paraId="344DEDCF" w14:textId="77777777" w:rsidR="00F60FD1" w:rsidRPr="00B50A20" w:rsidRDefault="00F60FD1" w:rsidP="00F60FD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- повышать привлекательность физической культуры и спорта как сферы профессиональной деятельности, принимать дополнительные меры по совершенствованию системы оплаты труда и социальной защиты спортсменов, </w:t>
      </w:r>
      <w:r w:rsidRPr="00B50A20">
        <w:rPr>
          <w:sz w:val="28"/>
          <w:szCs w:val="28"/>
        </w:rPr>
        <w:t xml:space="preserve">квалифицированных </w:t>
      </w:r>
      <w:r>
        <w:rPr>
          <w:color w:val="000000"/>
          <w:sz w:val="28"/>
          <w:szCs w:val="28"/>
        </w:rPr>
        <w:t>тренеров</w:t>
      </w:r>
      <w:r w:rsidRPr="00B50A20">
        <w:rPr>
          <w:color w:val="000000"/>
          <w:sz w:val="28"/>
          <w:szCs w:val="28"/>
        </w:rPr>
        <w:t xml:space="preserve">; </w:t>
      </w:r>
    </w:p>
    <w:p w14:paraId="2CA8FB43" w14:textId="77777777" w:rsidR="00F60FD1" w:rsidRPr="00B50A20" w:rsidRDefault="00F60FD1" w:rsidP="00F60FD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- повышать эффективность пропаганды физической культуры и спорта, включая производство и распространение информационно-просветительских программ, подготовленных с участием государственных телерадиокомпаний, увеличить объем вещания на эти цели; </w:t>
      </w:r>
    </w:p>
    <w:p w14:paraId="69BC03BE" w14:textId="77777777" w:rsidR="00F60FD1" w:rsidRPr="00B50A20" w:rsidRDefault="00F60FD1" w:rsidP="00F60FD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>- осуществлять меры социал</w:t>
      </w:r>
      <w:r>
        <w:rPr>
          <w:color w:val="000000"/>
          <w:sz w:val="28"/>
          <w:szCs w:val="28"/>
        </w:rPr>
        <w:t>ьной поддержки ветеранов спорта;</w:t>
      </w:r>
    </w:p>
    <w:p w14:paraId="6CE87806" w14:textId="77777777" w:rsidR="00F60FD1" w:rsidRDefault="00F60FD1" w:rsidP="00F60FD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50A20">
        <w:rPr>
          <w:sz w:val="28"/>
          <w:szCs w:val="28"/>
        </w:rPr>
        <w:t>- осуществлять работу по созданию необходимых условий для занятий физической культурой и спортом трудовых коллективов, предприятий, организаций.</w:t>
      </w:r>
    </w:p>
    <w:p w14:paraId="2D515C84" w14:textId="77777777" w:rsidR="00F60FD1" w:rsidRPr="00B50A20" w:rsidRDefault="00F60FD1" w:rsidP="00F60FD1">
      <w:pPr>
        <w:ind w:firstLine="709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>Основным ожидаемым результатом реализации Программы является устойчивое развитие физической культуры и спорта.</w:t>
      </w:r>
    </w:p>
    <w:p w14:paraId="645A3396" w14:textId="4BD41D5D" w:rsidR="006812B8" w:rsidRDefault="00F60FD1" w:rsidP="00027CD5">
      <w:pPr>
        <w:ind w:firstLine="709"/>
        <w:jc w:val="both"/>
        <w:rPr>
          <w:color w:val="000000"/>
          <w:sz w:val="28"/>
          <w:szCs w:val="28"/>
        </w:rPr>
      </w:pPr>
      <w:r w:rsidRPr="00B50A20">
        <w:rPr>
          <w:color w:val="000000"/>
          <w:sz w:val="28"/>
          <w:szCs w:val="28"/>
        </w:rPr>
        <w:t>Реализация Программы также позволит добиться повышения мотивации граждан к систематическим занятиям физической культурой и спортом, ведению здорового образа жизни.</w:t>
      </w:r>
    </w:p>
    <w:p w14:paraId="15ED0B1D" w14:textId="3DFE6AF6" w:rsidR="00F60FD1" w:rsidRPr="00B50A20" w:rsidRDefault="00F60FD1" w:rsidP="00F60FD1">
      <w:pPr>
        <w:ind w:firstLine="709"/>
        <w:jc w:val="both"/>
        <w:rPr>
          <w:sz w:val="28"/>
          <w:szCs w:val="28"/>
        </w:rPr>
      </w:pPr>
      <w:r w:rsidRPr="00B50A20">
        <w:rPr>
          <w:color w:val="000000"/>
          <w:sz w:val="28"/>
          <w:szCs w:val="28"/>
        </w:rPr>
        <w:t xml:space="preserve">По итогам реализации Программы ожидается достижение следующих показателей (индикаторов) и социально значимых </w:t>
      </w:r>
      <w:r w:rsidRPr="00B50A20">
        <w:rPr>
          <w:sz w:val="28"/>
          <w:szCs w:val="28"/>
        </w:rPr>
        <w:t>результатов:</w:t>
      </w:r>
    </w:p>
    <w:p w14:paraId="41D011C1" w14:textId="356A6049" w:rsidR="00F60FD1" w:rsidRPr="00B50A20" w:rsidRDefault="00F60FD1" w:rsidP="00F60FD1">
      <w:pPr>
        <w:ind w:firstLine="709"/>
        <w:jc w:val="both"/>
        <w:rPr>
          <w:sz w:val="28"/>
          <w:szCs w:val="28"/>
        </w:rPr>
      </w:pPr>
      <w:r w:rsidRPr="00B378E4">
        <w:rPr>
          <w:color w:val="000000"/>
          <w:sz w:val="28"/>
          <w:szCs w:val="28"/>
        </w:rPr>
        <w:t xml:space="preserve">- увеличение доли населения города Прокопьевска, систематически занимающихся физической культурой и спортом, в общей численности </w:t>
      </w:r>
      <w:r w:rsidRPr="00B378E4">
        <w:rPr>
          <w:sz w:val="28"/>
          <w:szCs w:val="28"/>
        </w:rPr>
        <w:t>населения;</w:t>
      </w:r>
    </w:p>
    <w:p w14:paraId="6645F81F" w14:textId="77777777" w:rsidR="00F60FD1" w:rsidRPr="00B50A20" w:rsidRDefault="00F60FD1" w:rsidP="00F60FD1">
      <w:pPr>
        <w:ind w:firstLine="709"/>
        <w:jc w:val="both"/>
        <w:rPr>
          <w:sz w:val="28"/>
          <w:szCs w:val="28"/>
        </w:rPr>
      </w:pPr>
      <w:r w:rsidRPr="00B50A20">
        <w:rPr>
          <w:sz w:val="28"/>
          <w:szCs w:val="28"/>
        </w:rPr>
        <w:t xml:space="preserve">- увеличение количества спортивных </w:t>
      </w:r>
      <w:r>
        <w:rPr>
          <w:sz w:val="28"/>
          <w:szCs w:val="28"/>
        </w:rPr>
        <w:t xml:space="preserve">объектов </w:t>
      </w:r>
      <w:r w:rsidRPr="00B50A20">
        <w:rPr>
          <w:sz w:val="28"/>
          <w:szCs w:val="28"/>
        </w:rPr>
        <w:t>для массового и активного отдыха населения;</w:t>
      </w:r>
    </w:p>
    <w:p w14:paraId="254CA364" w14:textId="77777777" w:rsidR="00F60FD1" w:rsidRPr="00B50A20" w:rsidRDefault="00F60FD1" w:rsidP="00F60FD1">
      <w:pPr>
        <w:ind w:firstLine="709"/>
        <w:jc w:val="both"/>
        <w:rPr>
          <w:sz w:val="28"/>
          <w:szCs w:val="28"/>
        </w:rPr>
      </w:pPr>
      <w:r w:rsidRPr="00B50A20">
        <w:rPr>
          <w:sz w:val="28"/>
          <w:szCs w:val="28"/>
        </w:rPr>
        <w:t>- увеличение количества посещений в год спортивных учреждений населением города;</w:t>
      </w:r>
    </w:p>
    <w:p w14:paraId="0824FCE9" w14:textId="77777777" w:rsidR="00F60FD1" w:rsidRDefault="00F60FD1" w:rsidP="00F60FD1">
      <w:pPr>
        <w:ind w:firstLine="709"/>
        <w:jc w:val="both"/>
        <w:rPr>
          <w:sz w:val="28"/>
          <w:szCs w:val="28"/>
        </w:rPr>
      </w:pPr>
      <w:r w:rsidRPr="00B50A20">
        <w:rPr>
          <w:sz w:val="28"/>
          <w:szCs w:val="28"/>
        </w:rPr>
        <w:t>- увеличение количества проводимых оздоровительных и спортивно-массовых мероприятий на территории города Прокопьевска.</w:t>
      </w:r>
    </w:p>
    <w:p w14:paraId="559D2B1A" w14:textId="77777777" w:rsidR="003C1D01" w:rsidRDefault="003C1D01" w:rsidP="00F60FD1">
      <w:pPr>
        <w:ind w:firstLine="709"/>
        <w:jc w:val="both"/>
        <w:rPr>
          <w:sz w:val="28"/>
          <w:szCs w:val="28"/>
        </w:rPr>
      </w:pPr>
    </w:p>
    <w:p w14:paraId="4293095B" w14:textId="77777777" w:rsidR="003C1D01" w:rsidRDefault="003C1D01" w:rsidP="00F60FD1">
      <w:pPr>
        <w:ind w:firstLine="709"/>
        <w:jc w:val="both"/>
        <w:rPr>
          <w:sz w:val="28"/>
          <w:szCs w:val="28"/>
        </w:rPr>
      </w:pPr>
    </w:p>
    <w:p w14:paraId="44771138" w14:textId="77777777" w:rsidR="002E7C3F" w:rsidRDefault="002E7C3F" w:rsidP="00F60FD1">
      <w:pPr>
        <w:ind w:firstLine="709"/>
        <w:jc w:val="both"/>
        <w:rPr>
          <w:sz w:val="28"/>
          <w:szCs w:val="28"/>
        </w:rPr>
      </w:pPr>
    </w:p>
    <w:p w14:paraId="05FBF095" w14:textId="23394D00" w:rsidR="00CC4226" w:rsidRPr="00CC4226" w:rsidRDefault="00CC4226" w:rsidP="00CC4226">
      <w:pPr>
        <w:pStyle w:val="11"/>
        <w:widowControl w:val="0"/>
        <w:tabs>
          <w:tab w:val="left" w:pos="675"/>
          <w:tab w:val="left" w:pos="951"/>
        </w:tabs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226">
        <w:rPr>
          <w:rFonts w:ascii="Times New Roman" w:hAnsi="Times New Roman" w:cs="Times New Roman"/>
          <w:b/>
          <w:sz w:val="28"/>
          <w:szCs w:val="28"/>
        </w:rPr>
        <w:t>2. Описание</w:t>
      </w:r>
      <w:r w:rsidRPr="00CC4226">
        <w:rPr>
          <w:rFonts w:ascii="Times New Roman" w:hAnsi="Times New Roman" w:cs="Times New Roman"/>
          <w:b/>
          <w:spacing w:val="-7"/>
          <w:sz w:val="28"/>
          <w:szCs w:val="28"/>
        </w:rPr>
        <w:t xml:space="preserve"> стратегических </w:t>
      </w:r>
      <w:r w:rsidRPr="00CC4226">
        <w:rPr>
          <w:rFonts w:ascii="Times New Roman" w:hAnsi="Times New Roman" w:cs="Times New Roman"/>
          <w:b/>
          <w:sz w:val="28"/>
          <w:szCs w:val="28"/>
        </w:rPr>
        <w:t>приоритетов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4226">
        <w:rPr>
          <w:rFonts w:ascii="Times New Roman" w:hAnsi="Times New Roman" w:cs="Times New Roman"/>
          <w:b/>
          <w:sz w:val="28"/>
          <w:szCs w:val="28"/>
        </w:rPr>
        <w:t>и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CC4226">
        <w:rPr>
          <w:rFonts w:ascii="Times New Roman" w:hAnsi="Times New Roman" w:cs="Times New Roman"/>
          <w:b/>
          <w:sz w:val="28"/>
          <w:szCs w:val="28"/>
        </w:rPr>
        <w:t>целей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политики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Прокопьевского городского </w:t>
      </w:r>
      <w:r w:rsidRPr="00CC4226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округа в </w:t>
      </w:r>
      <w:r w:rsidRPr="00CC4226">
        <w:rPr>
          <w:rFonts w:ascii="Times New Roman" w:hAnsi="Times New Roman" w:cs="Times New Roman"/>
          <w:b/>
          <w:sz w:val="28"/>
          <w:szCs w:val="28"/>
        </w:rPr>
        <w:t>сфере реализации муниципальной программы</w:t>
      </w:r>
    </w:p>
    <w:p w14:paraId="159AA1EB" w14:textId="23E1045B" w:rsidR="00F77041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 xml:space="preserve">Цели государственной политики в сфере физической культуры и спорта определены в Указе Президента Российской Федерации от 07.05.2024 </w:t>
      </w:r>
      <w:r w:rsidR="003C1D01">
        <w:rPr>
          <w:rFonts w:ascii="Times New Roman" w:hAnsi="Times New Roman" w:cs="Times New Roman"/>
          <w:sz w:val="28"/>
          <w:szCs w:val="28"/>
        </w:rPr>
        <w:t>№</w:t>
      </w:r>
      <w:r w:rsidRPr="00F77041">
        <w:rPr>
          <w:rFonts w:ascii="Times New Roman" w:hAnsi="Times New Roman" w:cs="Times New Roman"/>
          <w:sz w:val="28"/>
          <w:szCs w:val="28"/>
        </w:rPr>
        <w:t xml:space="preserve"> 309 </w:t>
      </w:r>
      <w:r w:rsidR="003C1D01">
        <w:rPr>
          <w:rFonts w:ascii="Times New Roman" w:hAnsi="Times New Roman" w:cs="Times New Roman"/>
          <w:sz w:val="28"/>
          <w:szCs w:val="28"/>
        </w:rPr>
        <w:t>«</w:t>
      </w:r>
      <w:r w:rsidRPr="00F77041">
        <w:rPr>
          <w:rFonts w:ascii="Times New Roman" w:hAnsi="Times New Roman" w:cs="Times New Roman"/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3C1D01">
        <w:rPr>
          <w:rFonts w:ascii="Times New Roman" w:hAnsi="Times New Roman" w:cs="Times New Roman"/>
          <w:sz w:val="28"/>
          <w:szCs w:val="28"/>
        </w:rPr>
        <w:t>»</w:t>
      </w:r>
      <w:r w:rsidRPr="00F77041">
        <w:rPr>
          <w:rFonts w:ascii="Times New Roman" w:hAnsi="Times New Roman" w:cs="Times New Roman"/>
          <w:sz w:val="28"/>
          <w:szCs w:val="28"/>
        </w:rPr>
        <w:t xml:space="preserve">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</w:t>
      </w:r>
      <w:r w:rsidR="003C1D01">
        <w:rPr>
          <w:rFonts w:ascii="Times New Roman" w:hAnsi="Times New Roman" w:cs="Times New Roman"/>
          <w:sz w:val="28"/>
          <w:szCs w:val="28"/>
        </w:rPr>
        <w:t>№</w:t>
      </w:r>
      <w:r w:rsidRPr="00F77041">
        <w:rPr>
          <w:rFonts w:ascii="Times New Roman" w:hAnsi="Times New Roman" w:cs="Times New Roman"/>
          <w:sz w:val="28"/>
          <w:szCs w:val="28"/>
        </w:rPr>
        <w:t xml:space="preserve"> 3081-р, предусматривают создание для всех категорий и групп населения мотивации к здоровому образу жизни, условий для занятий физической культурой и массовым спортом, в том числе повышение уровня обеспеченности населения объектами спорта, а также подготовку спортивного резерва.</w:t>
      </w:r>
    </w:p>
    <w:p w14:paraId="3C219081" w14:textId="6F8FB7A3" w:rsidR="00F77041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 xml:space="preserve">Муниципальная программа «Формирование здорового образа жизни населения города Прокопьевска» направлена на достижение национальной цели развития Российской Федерации </w:t>
      </w:r>
      <w:r w:rsidR="00F57C00">
        <w:rPr>
          <w:rFonts w:ascii="Times New Roman" w:hAnsi="Times New Roman" w:cs="Times New Roman"/>
          <w:sz w:val="28"/>
          <w:szCs w:val="28"/>
        </w:rPr>
        <w:t>«</w:t>
      </w:r>
      <w:r w:rsidRPr="00F77041">
        <w:rPr>
          <w:rFonts w:ascii="Times New Roman" w:hAnsi="Times New Roman" w:cs="Times New Roman"/>
          <w:sz w:val="28"/>
          <w:szCs w:val="28"/>
        </w:rPr>
        <w:t>Сохранение населения, укрепление здоровья и повышение благополучия людей, поддержка семьи</w:t>
      </w:r>
      <w:r w:rsidR="00F57C00">
        <w:rPr>
          <w:rFonts w:ascii="Times New Roman" w:hAnsi="Times New Roman" w:cs="Times New Roman"/>
          <w:sz w:val="28"/>
          <w:szCs w:val="28"/>
        </w:rPr>
        <w:t>»</w:t>
      </w:r>
      <w:r w:rsidRPr="00F77041">
        <w:rPr>
          <w:rFonts w:ascii="Times New Roman" w:hAnsi="Times New Roman" w:cs="Times New Roman"/>
          <w:sz w:val="28"/>
          <w:szCs w:val="28"/>
        </w:rPr>
        <w:t>. Предусматривается к 2030 году привлечения граждан к систематическим занятиям спортом и повышение уровня удовлетворенности граждан условиями для занятий физической культурой и спортом.</w:t>
      </w:r>
    </w:p>
    <w:p w14:paraId="039C81F6" w14:textId="77777777" w:rsid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В соответствии с указанными правовыми актами к числу приоритетных направлений развития физической культуры и спорта относятся:</w:t>
      </w:r>
    </w:p>
    <w:p w14:paraId="1901DE35" w14:textId="77777777" w:rsid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вовлечение граждан, прежде всего детей и молодежи, в регулярные занятия физической культурой и массовым спортом;</w:t>
      </w:r>
    </w:p>
    <w:p w14:paraId="64AB317C" w14:textId="77777777" w:rsid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повышение доступности объектов спорта, в том числе для лиц с ограниченными возможностями здоровья и инвалидов;</w:t>
      </w:r>
    </w:p>
    <w:p w14:paraId="2C812EDA" w14:textId="77777777" w:rsid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развитие адаптивной физической культуры и адаптивного спорта;</w:t>
      </w:r>
    </w:p>
    <w:p w14:paraId="5F8D33B5" w14:textId="77777777" w:rsid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7041">
        <w:rPr>
          <w:rFonts w:ascii="Times New Roman" w:hAnsi="Times New Roman" w:cs="Times New Roman"/>
          <w:sz w:val="28"/>
          <w:szCs w:val="28"/>
        </w:rPr>
        <w:t>совершенствование системы подготовки спортивного резерва</w:t>
      </w:r>
    </w:p>
    <w:p w14:paraId="26C5C7BC" w14:textId="53F85458" w:rsidR="00F77041" w:rsidRPr="00C870A8" w:rsidRDefault="00F77041" w:rsidP="00C870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70A8">
        <w:rPr>
          <w:rFonts w:ascii="Times New Roman" w:hAnsi="Times New Roman" w:cs="Times New Roman"/>
          <w:sz w:val="28"/>
          <w:szCs w:val="28"/>
        </w:rPr>
        <w:t xml:space="preserve">Приоритетом Стратегии </w:t>
      </w:r>
      <w:r w:rsidRPr="00C870A8">
        <w:rPr>
          <w:rFonts w:ascii="Times New Roman" w:hAnsi="Times New Roman" w:cs="Times New Roman"/>
          <w:bCs/>
          <w:sz w:val="28"/>
          <w:szCs w:val="28"/>
        </w:rPr>
        <w:t>социально-экономического развития муниципального образования «Прокопьевский городской округ»</w:t>
      </w:r>
      <w:r w:rsidR="00C870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70A8">
        <w:rPr>
          <w:rFonts w:ascii="Times New Roman" w:hAnsi="Times New Roman" w:cs="Times New Roman"/>
          <w:bCs/>
          <w:sz w:val="28"/>
          <w:szCs w:val="28"/>
        </w:rPr>
        <w:t xml:space="preserve">на период до 2035 года, </w:t>
      </w:r>
      <w:r w:rsidRPr="00C870A8">
        <w:rPr>
          <w:rFonts w:ascii="Times New Roman" w:hAnsi="Times New Roman" w:cs="Times New Roman"/>
          <w:sz w:val="28"/>
          <w:szCs w:val="28"/>
        </w:rPr>
        <w:t xml:space="preserve">утвержденной Постановлением администрации города Прокопьевска от 20.03.2025 </w:t>
      </w:r>
      <w:r w:rsidR="003C1D01">
        <w:rPr>
          <w:rFonts w:ascii="Times New Roman" w:hAnsi="Times New Roman" w:cs="Times New Roman"/>
          <w:sz w:val="28"/>
          <w:szCs w:val="28"/>
        </w:rPr>
        <w:t>№</w:t>
      </w:r>
      <w:r w:rsidRPr="00C870A8">
        <w:rPr>
          <w:rFonts w:ascii="Times New Roman" w:hAnsi="Times New Roman" w:cs="Times New Roman"/>
          <w:sz w:val="28"/>
          <w:szCs w:val="28"/>
        </w:rPr>
        <w:t xml:space="preserve"> 48-п, является </w:t>
      </w:r>
      <w:r w:rsidR="00C870A8">
        <w:rPr>
          <w:rFonts w:ascii="Times New Roman" w:hAnsi="Times New Roman" w:cs="Times New Roman"/>
          <w:sz w:val="28"/>
          <w:szCs w:val="28"/>
        </w:rPr>
        <w:t>о</w:t>
      </w:r>
      <w:r w:rsidRPr="00C870A8">
        <w:rPr>
          <w:rFonts w:ascii="Times New Roman" w:hAnsi="Times New Roman" w:cs="Times New Roman"/>
          <w:sz w:val="28"/>
          <w:szCs w:val="28"/>
        </w:rPr>
        <w:t>беспечение роста благосостояния и социального благополучия населения</w:t>
      </w:r>
      <w:r w:rsidR="00C870A8">
        <w:rPr>
          <w:rFonts w:ascii="Times New Roman" w:hAnsi="Times New Roman" w:cs="Times New Roman"/>
          <w:sz w:val="28"/>
          <w:szCs w:val="28"/>
        </w:rPr>
        <w:t xml:space="preserve"> </w:t>
      </w:r>
      <w:r w:rsidR="00C870A8" w:rsidRPr="00C870A8">
        <w:rPr>
          <w:rFonts w:ascii="Times New Roman" w:hAnsi="Times New Roman" w:cs="Times New Roman"/>
          <w:sz w:val="28"/>
          <w:szCs w:val="28"/>
        </w:rPr>
        <w:t>с устойчивым развитием физической культуры и спорта и укрепление на этой основе здоровья населения</w:t>
      </w:r>
      <w:r w:rsidR="00C870A8">
        <w:rPr>
          <w:rFonts w:ascii="Times New Roman" w:hAnsi="Times New Roman" w:cs="Times New Roman"/>
          <w:sz w:val="28"/>
          <w:szCs w:val="28"/>
        </w:rPr>
        <w:t>.</w:t>
      </w:r>
    </w:p>
    <w:p w14:paraId="6C8B0B1E" w14:textId="45A487DD" w:rsidR="00CC4226" w:rsidRDefault="00CC4226" w:rsidP="00CC422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Стратегия развития физической культуры и спорта направлена на создание условий, которые обеспечивают равные возможности жителям округа вести здоровый образ жизни и систематически заниматься физической культурой и спортом, увеличение масштабов вовлечения населения в занятия спортом и развитие целостной системы внутренних спортивных соревнований, дальнейшее совершенствование системы подготовки спортивного резерва и сохранение потенциала спорта высших достижений.</w:t>
      </w:r>
    </w:p>
    <w:p w14:paraId="5A6C6FD2" w14:textId="77777777" w:rsidR="00CC4226" w:rsidRPr="008177A1" w:rsidRDefault="00CC4226" w:rsidP="00CC422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177A1">
        <w:rPr>
          <w:color w:val="000000"/>
          <w:sz w:val="28"/>
          <w:szCs w:val="28"/>
        </w:rPr>
        <w:t xml:space="preserve">Основной целью муниципальной программы является </w:t>
      </w:r>
      <w:r>
        <w:rPr>
          <w:color w:val="000000"/>
          <w:sz w:val="28"/>
          <w:szCs w:val="28"/>
        </w:rPr>
        <w:t>обеспечение условий для развития на территории города Прокопьевска физической культуры и массового спорта.</w:t>
      </w:r>
    </w:p>
    <w:p w14:paraId="08B4798E" w14:textId="77777777" w:rsidR="005B326E" w:rsidRDefault="005B326E" w:rsidP="00BE023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16F1A5F" w14:textId="711FF845" w:rsidR="00CC4226" w:rsidRDefault="000762B9" w:rsidP="00CC42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CC4226">
        <w:rPr>
          <w:b/>
          <w:sz w:val="28"/>
          <w:szCs w:val="28"/>
        </w:rPr>
        <w:t xml:space="preserve"> Сведения о взаимосвязи со стратегическими приоритетами, целями и показателями государственных программ </w:t>
      </w:r>
    </w:p>
    <w:p w14:paraId="1E536A28" w14:textId="77777777" w:rsidR="00CC4226" w:rsidRDefault="00CC4226" w:rsidP="00CC42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Кемеровской области – Кузбасса</w:t>
      </w:r>
    </w:p>
    <w:p w14:paraId="5A2BE3FC" w14:textId="77777777" w:rsidR="000762B9" w:rsidRDefault="000762B9" w:rsidP="00CC4226">
      <w:pPr>
        <w:ind w:firstLine="567"/>
        <w:jc w:val="both"/>
        <w:rPr>
          <w:b/>
          <w:sz w:val="28"/>
          <w:szCs w:val="28"/>
        </w:rPr>
      </w:pPr>
    </w:p>
    <w:p w14:paraId="69854CF3" w14:textId="77777777" w:rsidR="00F57C00" w:rsidRDefault="000762B9" w:rsidP="00F57C00">
      <w:pPr>
        <w:ind w:firstLine="567"/>
        <w:jc w:val="both"/>
        <w:rPr>
          <w:bCs/>
          <w:sz w:val="28"/>
          <w:szCs w:val="28"/>
        </w:rPr>
      </w:pPr>
      <w:bookmarkStart w:id="0" w:name="_Hlk213919594"/>
      <w:r w:rsidRPr="000762B9">
        <w:rPr>
          <w:bCs/>
          <w:sz w:val="28"/>
          <w:szCs w:val="28"/>
        </w:rPr>
        <w:t>Муниципальная программа взаимосвязана со стратегическими приоритетами</w:t>
      </w:r>
      <w:r>
        <w:rPr>
          <w:bCs/>
          <w:sz w:val="28"/>
          <w:szCs w:val="28"/>
        </w:rPr>
        <w:t>, целями и показателями государственной про</w:t>
      </w:r>
      <w:r w:rsidR="00B56AB8">
        <w:rPr>
          <w:bCs/>
          <w:sz w:val="28"/>
          <w:szCs w:val="28"/>
        </w:rPr>
        <w:t xml:space="preserve">граммы Кемеровской области – Кузбасса «Физическая культура и спорт Кузбасса» от 17.10.2023 № 688 (ред. </w:t>
      </w:r>
      <w:r w:rsidR="00184726">
        <w:rPr>
          <w:bCs/>
          <w:sz w:val="28"/>
          <w:szCs w:val="28"/>
        </w:rPr>
        <w:t>от 30.05.2025)</w:t>
      </w:r>
    </w:p>
    <w:p w14:paraId="2E3FF81C" w14:textId="00A232D9" w:rsidR="00F57C00" w:rsidRPr="00F57C00" w:rsidRDefault="00184726" w:rsidP="00F57C00">
      <w:pPr>
        <w:ind w:firstLine="567"/>
        <w:jc w:val="both"/>
        <w:rPr>
          <w:bCs/>
          <w:sz w:val="28"/>
          <w:szCs w:val="28"/>
        </w:rPr>
      </w:pPr>
      <w:r w:rsidRPr="00F57C00">
        <w:rPr>
          <w:bCs/>
          <w:sz w:val="28"/>
          <w:szCs w:val="28"/>
        </w:rPr>
        <w:t xml:space="preserve">Для достижения цели </w:t>
      </w:r>
      <w:r w:rsidRPr="00F57C00">
        <w:rPr>
          <w:sz w:val="28"/>
          <w:szCs w:val="28"/>
        </w:rPr>
        <w:t>муниципальной программы муниципального образования «Прокопьевский городской округ Кемеровской области – Кузбасса» «Формирование здорового образа жизни населения города Прокопьевска» на 2026-2028 годы</w:t>
      </w:r>
      <w:r w:rsidR="00F57C00">
        <w:rPr>
          <w:sz w:val="28"/>
          <w:szCs w:val="28"/>
        </w:rPr>
        <w:t xml:space="preserve"> </w:t>
      </w:r>
      <w:r w:rsidR="00F57C00" w:rsidRPr="00F57C00">
        <w:rPr>
          <w:sz w:val="28"/>
          <w:szCs w:val="28"/>
        </w:rPr>
        <w:t>предусмотрены следующие задачи государственного управления:</w:t>
      </w:r>
      <w:r w:rsidR="00F57C00">
        <w:rPr>
          <w:sz w:val="28"/>
          <w:szCs w:val="28"/>
        </w:rPr>
        <w:t xml:space="preserve"> </w:t>
      </w:r>
      <w:r w:rsidR="00F57C00" w:rsidRPr="00F57C00">
        <w:rPr>
          <w:sz w:val="28"/>
          <w:szCs w:val="28"/>
        </w:rPr>
        <w:t>создание условий для привлечения граждан к систематическим занятиям физической культурой и спортом;</w:t>
      </w:r>
    </w:p>
    <w:p w14:paraId="2C045E89" w14:textId="05FF4D2A" w:rsidR="00F57C00" w:rsidRPr="00F57C00" w:rsidRDefault="00F57C00" w:rsidP="00F57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C00">
        <w:rPr>
          <w:rFonts w:ascii="Times New Roman" w:hAnsi="Times New Roman" w:cs="Times New Roman"/>
          <w:sz w:val="28"/>
          <w:szCs w:val="28"/>
        </w:rPr>
        <w:t>создание эффективной системы физического воспитания различных категорий и групп населения;</w:t>
      </w:r>
    </w:p>
    <w:p w14:paraId="3EAB88E2" w14:textId="77777777" w:rsidR="00F57C00" w:rsidRPr="00F57C00" w:rsidRDefault="00F57C00" w:rsidP="00F57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C00">
        <w:rPr>
          <w:rFonts w:ascii="Times New Roman" w:hAnsi="Times New Roman" w:cs="Times New Roman"/>
          <w:sz w:val="28"/>
          <w:szCs w:val="28"/>
        </w:rPr>
        <w:t>повышение доступности спортивной инфраструктуры для всех категорий и групп населения;</w:t>
      </w:r>
    </w:p>
    <w:p w14:paraId="55AF1B25" w14:textId="77777777" w:rsidR="00F57C00" w:rsidRPr="00F57C00" w:rsidRDefault="00F57C00" w:rsidP="00F57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C00">
        <w:rPr>
          <w:rFonts w:ascii="Times New Roman" w:hAnsi="Times New Roman" w:cs="Times New Roman"/>
          <w:sz w:val="28"/>
          <w:szCs w:val="28"/>
        </w:rPr>
        <w:t>развитие системы подготовки, переподготовки и повышения квалификации кадрового резерва в сфере физической культуры и спорта;</w:t>
      </w:r>
    </w:p>
    <w:p w14:paraId="39B13A80" w14:textId="77777777" w:rsidR="00F57C00" w:rsidRPr="00F57C00" w:rsidRDefault="00F57C00" w:rsidP="00F57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C00">
        <w:rPr>
          <w:rFonts w:ascii="Times New Roman" w:hAnsi="Times New Roman" w:cs="Times New Roman"/>
          <w:sz w:val="28"/>
          <w:szCs w:val="28"/>
        </w:rPr>
        <w:t>совершенствование нормативно-правового регулирования сферы физической культуры и спорта;</w:t>
      </w:r>
    </w:p>
    <w:p w14:paraId="621737DA" w14:textId="2DA16064" w:rsidR="00F57C00" w:rsidRPr="00F57C00" w:rsidRDefault="00F57C00" w:rsidP="00F57C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7C00">
        <w:rPr>
          <w:rFonts w:ascii="Times New Roman" w:hAnsi="Times New Roman" w:cs="Times New Roman"/>
          <w:sz w:val="28"/>
          <w:szCs w:val="28"/>
        </w:rPr>
        <w:t>обеспечение безопасности при проведении физкультурно-массовых мероприятий.</w:t>
      </w:r>
    </w:p>
    <w:bookmarkEnd w:id="0"/>
    <w:p w14:paraId="58201E3F" w14:textId="77777777" w:rsidR="00CC4226" w:rsidRDefault="00CC4226" w:rsidP="00CC4226">
      <w:pPr>
        <w:ind w:firstLine="567"/>
        <w:jc w:val="center"/>
        <w:rPr>
          <w:b/>
          <w:sz w:val="28"/>
          <w:szCs w:val="28"/>
        </w:rPr>
      </w:pPr>
    </w:p>
    <w:p w14:paraId="6770767A" w14:textId="5CD025D8" w:rsidR="000762B9" w:rsidRDefault="000762B9" w:rsidP="000762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Задачи муниципального управления и способы их эффективного решения в сфере реализации муниципальной программы</w:t>
      </w:r>
    </w:p>
    <w:p w14:paraId="607E10F1" w14:textId="77777777" w:rsidR="000762B9" w:rsidRDefault="000762B9" w:rsidP="000762B9">
      <w:pPr>
        <w:jc w:val="both"/>
        <w:rPr>
          <w:sz w:val="28"/>
          <w:szCs w:val="28"/>
        </w:rPr>
      </w:pPr>
    </w:p>
    <w:p w14:paraId="312293E6" w14:textId="4544774D" w:rsidR="00834B43" w:rsidRDefault="00834B43" w:rsidP="000762B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Муниципальной программой предусмотрено достижение цели «Увеличение доли граждан, систематически занимающихся физической культурой и спортом, до 70 % в 2023 году.</w:t>
      </w:r>
    </w:p>
    <w:p w14:paraId="74D638A4" w14:textId="461A32E7" w:rsidR="00834B43" w:rsidRDefault="00834B43" w:rsidP="0064395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цели муниципальной программы решаются следующие задачи государственного управления:</w:t>
      </w:r>
    </w:p>
    <w:p w14:paraId="37A7147A" w14:textId="234589D3" w:rsidR="00834B43" w:rsidRDefault="00834B43" w:rsidP="0064395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условий</w:t>
      </w:r>
      <w:r w:rsidR="00E96FD4">
        <w:rPr>
          <w:color w:val="000000"/>
          <w:sz w:val="28"/>
          <w:szCs w:val="28"/>
        </w:rPr>
        <w:t xml:space="preserve"> для укрепления здоровья населения путем приобщения различных слоев общества к систематическим занятиям физической культурой и спортом;</w:t>
      </w:r>
    </w:p>
    <w:p w14:paraId="50063CC7" w14:textId="2249B2C5" w:rsidR="00E96FD4" w:rsidRDefault="00E96FD4" w:rsidP="0064395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развития физической культуры и массового спорта, подготовка спортивного резерва и спорта высших достижений;</w:t>
      </w:r>
    </w:p>
    <w:p w14:paraId="61610050" w14:textId="52A4B10B" w:rsidR="00E96FD4" w:rsidRDefault="00E96FD4" w:rsidP="0064395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обеспечения деятельности Управления по физической культуре, спорту и молодежной политике администрации города Прокопьевска.</w:t>
      </w:r>
    </w:p>
    <w:p w14:paraId="20F06C47" w14:textId="7949F346" w:rsidR="00E96FD4" w:rsidRDefault="00E96FD4" w:rsidP="0064395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  <w:t>Решение задач обеспечивается посредством реализации комплексами процессных мероприятий</w:t>
      </w:r>
      <w:r w:rsidRPr="00E96FD4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о</w:t>
      </w:r>
      <w:r w:rsidRPr="00E96FD4">
        <w:rPr>
          <w:color w:val="000000"/>
          <w:sz w:val="28"/>
          <w:szCs w:val="28"/>
        </w:rPr>
        <w:t>беспечение условий для развития</w:t>
      </w:r>
      <w:r w:rsidR="0064395C">
        <w:rPr>
          <w:color w:val="000000"/>
          <w:sz w:val="28"/>
          <w:szCs w:val="28"/>
        </w:rPr>
        <w:t xml:space="preserve"> </w:t>
      </w:r>
      <w:r w:rsidRPr="00E96FD4">
        <w:rPr>
          <w:color w:val="000000"/>
          <w:sz w:val="28"/>
          <w:szCs w:val="28"/>
        </w:rPr>
        <w:t>физической культуры и массового спорта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к</w:t>
      </w:r>
      <w:r w:rsidRPr="00E96FD4">
        <w:rPr>
          <w:sz w:val="28"/>
          <w:szCs w:val="28"/>
        </w:rPr>
        <w:t>оординация деятельности развития учреждений физической культуры и спорта</w:t>
      </w:r>
      <w:r w:rsidR="0064395C">
        <w:rPr>
          <w:sz w:val="28"/>
          <w:szCs w:val="28"/>
        </w:rPr>
        <w:t>.</w:t>
      </w:r>
    </w:p>
    <w:p w14:paraId="67B1B54C" w14:textId="133EB9ED" w:rsidR="0064395C" w:rsidRDefault="0064395C" w:rsidP="0064395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Указанные структурные элементы формируют единую функциональную основу для достижения предусмотренных муниципальной программой цели и показателей развития физической культуры и массового спорта.</w:t>
      </w:r>
    </w:p>
    <w:p w14:paraId="171DA423" w14:textId="71269364" w:rsidR="0064395C" w:rsidRDefault="0064395C" w:rsidP="0064395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оценки хода реализации муниципальной программы и характеристики состояния установленной сферы деятельности предусмотрена система показателей.</w:t>
      </w:r>
    </w:p>
    <w:p w14:paraId="1902FB7C" w14:textId="0ABE8687" w:rsidR="0064395C" w:rsidRDefault="0064395C" w:rsidP="0064395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Основ</w:t>
      </w:r>
      <w:r w:rsidR="004A2AE4">
        <w:rPr>
          <w:sz w:val="28"/>
          <w:szCs w:val="28"/>
        </w:rPr>
        <w:t>ным ожидаемым конечным результатом реализации муниципальной программы является устойчивое развитие физической культуры и спорта, что характеризуется ростом количественных показателей и качественной оценкой изменений</w:t>
      </w:r>
      <w:r w:rsidR="00CB5C29">
        <w:rPr>
          <w:sz w:val="28"/>
          <w:szCs w:val="28"/>
        </w:rPr>
        <w:t>, происходящих в сфере физической культуры и спорта.</w:t>
      </w:r>
    </w:p>
    <w:p w14:paraId="39F0D408" w14:textId="21974DD0" w:rsidR="00CB5C29" w:rsidRPr="00E96FD4" w:rsidRDefault="00CB5C29" w:rsidP="0064395C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Решение поставленных задач и достижение значений показателей муниципальной программы предусматриваются путем эффективного взаимодействия исполнительных органов Кемеровской области – Кузбасса и органов местного самоуправления.</w:t>
      </w:r>
    </w:p>
    <w:p w14:paraId="35E29834" w14:textId="77777777" w:rsidR="00834B43" w:rsidRPr="00E96FD4" w:rsidRDefault="00834B43" w:rsidP="0064395C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14:paraId="7F590F2F" w14:textId="77777777" w:rsidR="00834B43" w:rsidRPr="00E96FD4" w:rsidRDefault="00834B43" w:rsidP="000762B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5A180EEB" w14:textId="77777777" w:rsidR="00834B43" w:rsidRPr="00E96FD4" w:rsidRDefault="00834B43" w:rsidP="000762B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128E8EA9" w14:textId="77777777" w:rsidR="00834B43" w:rsidRDefault="00834B43" w:rsidP="000762B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14:paraId="7389BEE7" w14:textId="77777777" w:rsidR="002E7C3F" w:rsidRDefault="002E7C3F" w:rsidP="00F60FD1">
      <w:pPr>
        <w:ind w:firstLine="709"/>
        <w:jc w:val="both"/>
        <w:rPr>
          <w:sz w:val="28"/>
          <w:szCs w:val="28"/>
        </w:rPr>
      </w:pPr>
    </w:p>
    <w:p w14:paraId="376EE8BC" w14:textId="77777777" w:rsidR="002E7C3F" w:rsidRDefault="002E7C3F" w:rsidP="00F60FD1">
      <w:pPr>
        <w:ind w:firstLine="709"/>
        <w:jc w:val="both"/>
        <w:rPr>
          <w:sz w:val="28"/>
          <w:szCs w:val="28"/>
        </w:rPr>
      </w:pPr>
    </w:p>
    <w:p w14:paraId="1027FBA8" w14:textId="77777777" w:rsidR="002E7C3F" w:rsidRDefault="002E7C3F" w:rsidP="00F60FD1">
      <w:pPr>
        <w:ind w:firstLine="709"/>
        <w:jc w:val="both"/>
        <w:rPr>
          <w:sz w:val="28"/>
          <w:szCs w:val="28"/>
        </w:rPr>
      </w:pPr>
    </w:p>
    <w:p w14:paraId="10401B1E" w14:textId="77777777" w:rsidR="002E7C3F" w:rsidRDefault="002E7C3F" w:rsidP="00F60FD1">
      <w:pPr>
        <w:ind w:firstLine="709"/>
        <w:jc w:val="both"/>
        <w:rPr>
          <w:sz w:val="28"/>
          <w:szCs w:val="28"/>
        </w:rPr>
      </w:pPr>
    </w:p>
    <w:p w14:paraId="66C52AD0" w14:textId="77777777" w:rsidR="00CC4226" w:rsidRDefault="00CC4226" w:rsidP="00F60FD1">
      <w:pPr>
        <w:ind w:firstLine="709"/>
        <w:jc w:val="both"/>
        <w:rPr>
          <w:sz w:val="28"/>
          <w:szCs w:val="28"/>
        </w:rPr>
      </w:pPr>
    </w:p>
    <w:p w14:paraId="1B3FAB57" w14:textId="223CF375" w:rsidR="009F2053" w:rsidRPr="00D3538C" w:rsidRDefault="005B326E" w:rsidP="00247A97">
      <w:pPr>
        <w:pageBreakBefore/>
        <w:tabs>
          <w:tab w:val="left" w:pos="709"/>
        </w:tabs>
        <w:autoSpaceDE w:val="0"/>
        <w:autoSpaceDN w:val="0"/>
        <w:adjustRightInd w:val="0"/>
        <w:ind w:firstLine="567"/>
        <w:jc w:val="right"/>
        <w:outlineLvl w:val="1"/>
      </w:pPr>
      <w:r>
        <w:lastRenderedPageBreak/>
        <w:t>П</w:t>
      </w:r>
      <w:r w:rsidR="009F2053" w:rsidRPr="00D3538C">
        <w:t>риложение № 1</w:t>
      </w:r>
    </w:p>
    <w:p w14:paraId="44B90C01" w14:textId="66084651" w:rsidR="009F2053" w:rsidRPr="00D3538C" w:rsidRDefault="009F2053" w:rsidP="00386253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к </w:t>
      </w:r>
      <w:r w:rsidR="00386253">
        <w:t>постановлению</w:t>
      </w:r>
      <w:r w:rsidR="00072A38">
        <w:t xml:space="preserve"> администрации</w:t>
      </w:r>
    </w:p>
    <w:p w14:paraId="0A0E6798" w14:textId="00ACC45C" w:rsidR="009F2053" w:rsidRDefault="009F2053" w:rsidP="00A13CC2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город</w:t>
      </w:r>
      <w:r w:rsidR="00072A38">
        <w:t>а Проко</w:t>
      </w:r>
      <w:r w:rsidR="006A6DAC">
        <w:t>пьевска</w:t>
      </w:r>
    </w:p>
    <w:p w14:paraId="3325B281" w14:textId="22241F48" w:rsidR="006A6DAC" w:rsidRPr="006A6DAC" w:rsidRDefault="006A6DAC" w:rsidP="00CE6057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 w:themeColor="text1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от</w:t>
      </w:r>
      <w:r w:rsidRPr="006A6DAC">
        <w:rPr>
          <w:color w:val="000000" w:themeColor="text1"/>
        </w:rPr>
        <w:t>_</w:t>
      </w:r>
      <w:r>
        <w:rPr>
          <w:color w:val="000000" w:themeColor="text1"/>
        </w:rPr>
        <w:t>__</w:t>
      </w:r>
      <w:r w:rsidR="00CE6057">
        <w:rPr>
          <w:color w:val="000000" w:themeColor="text1"/>
        </w:rPr>
        <w:t>__</w:t>
      </w:r>
      <w:r>
        <w:rPr>
          <w:color w:val="000000" w:themeColor="text1"/>
        </w:rPr>
        <w:t>.2025 № ___п</w:t>
      </w:r>
    </w:p>
    <w:p w14:paraId="1DC83516" w14:textId="77777777" w:rsidR="009F2053" w:rsidRPr="00D3538C" w:rsidRDefault="009F2053" w:rsidP="00A13CC2">
      <w:pPr>
        <w:tabs>
          <w:tab w:val="left" w:pos="709"/>
        </w:tabs>
        <w:autoSpaceDE w:val="0"/>
        <w:autoSpaceDN w:val="0"/>
        <w:adjustRightInd w:val="0"/>
        <w:jc w:val="center"/>
      </w:pPr>
    </w:p>
    <w:p w14:paraId="24A94770" w14:textId="18E597BD" w:rsidR="009F2053" w:rsidRPr="00D3538C" w:rsidRDefault="00027CD5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bookmarkStart w:id="1" w:name="Par145"/>
      <w:bookmarkEnd w:id="1"/>
      <w:r>
        <w:rPr>
          <w:rFonts w:ascii="Times New Roman" w:hAnsi="Times New Roman" w:cs="Times New Roman"/>
          <w:bCs/>
          <w:sz w:val="26"/>
          <w:szCs w:val="26"/>
        </w:rPr>
        <w:t xml:space="preserve">      </w:t>
      </w:r>
      <w:r w:rsidR="009F2053" w:rsidRPr="00D3538C">
        <w:rPr>
          <w:rFonts w:ascii="Times New Roman" w:hAnsi="Times New Roman" w:cs="Times New Roman"/>
          <w:bCs/>
          <w:sz w:val="26"/>
          <w:szCs w:val="26"/>
        </w:rPr>
        <w:t>Паспорт</w:t>
      </w:r>
    </w:p>
    <w:p w14:paraId="7B2085DD" w14:textId="77777777" w:rsidR="00F57C00" w:rsidRDefault="009F2053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3538C">
        <w:rPr>
          <w:rFonts w:ascii="Times New Roman" w:hAnsi="Times New Roman" w:cs="Times New Roman"/>
          <w:bCs/>
          <w:sz w:val="26"/>
          <w:szCs w:val="26"/>
        </w:rPr>
        <w:t xml:space="preserve">муниципальной программы </w:t>
      </w:r>
      <w:r w:rsidR="00F57C00">
        <w:rPr>
          <w:rFonts w:ascii="Times New Roman" w:hAnsi="Times New Roman" w:cs="Times New Roman"/>
          <w:bCs/>
          <w:sz w:val="26"/>
          <w:szCs w:val="26"/>
        </w:rPr>
        <w:t xml:space="preserve">муниципального образования </w:t>
      </w:r>
    </w:p>
    <w:p w14:paraId="0D26613E" w14:textId="58BD8EEA" w:rsidR="009F2053" w:rsidRPr="00D3538C" w:rsidRDefault="00F57C00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</w:t>
      </w:r>
      <w:r w:rsidR="009F2053" w:rsidRPr="00D3538C">
        <w:rPr>
          <w:rFonts w:ascii="Times New Roman" w:hAnsi="Times New Roman" w:cs="Times New Roman"/>
          <w:bCs/>
          <w:sz w:val="26"/>
          <w:szCs w:val="26"/>
        </w:rPr>
        <w:t>Прокопьевск</w:t>
      </w:r>
      <w:r>
        <w:rPr>
          <w:rFonts w:ascii="Times New Roman" w:hAnsi="Times New Roman" w:cs="Times New Roman"/>
          <w:bCs/>
          <w:sz w:val="26"/>
          <w:szCs w:val="26"/>
        </w:rPr>
        <w:t>ий</w:t>
      </w:r>
      <w:r w:rsidR="009F2053" w:rsidRPr="00D3538C">
        <w:rPr>
          <w:rFonts w:ascii="Times New Roman" w:hAnsi="Times New Roman" w:cs="Times New Roman"/>
          <w:bCs/>
          <w:sz w:val="26"/>
          <w:szCs w:val="26"/>
        </w:rPr>
        <w:t xml:space="preserve"> городско</w:t>
      </w:r>
      <w:r>
        <w:rPr>
          <w:rFonts w:ascii="Times New Roman" w:hAnsi="Times New Roman" w:cs="Times New Roman"/>
          <w:bCs/>
          <w:sz w:val="26"/>
          <w:szCs w:val="26"/>
        </w:rPr>
        <w:t>й</w:t>
      </w:r>
      <w:r w:rsidR="009F2053" w:rsidRPr="00D3538C">
        <w:rPr>
          <w:rFonts w:ascii="Times New Roman" w:hAnsi="Times New Roman" w:cs="Times New Roman"/>
          <w:bCs/>
          <w:sz w:val="26"/>
          <w:szCs w:val="26"/>
        </w:rPr>
        <w:t xml:space="preserve"> округ</w:t>
      </w:r>
      <w:r>
        <w:rPr>
          <w:rFonts w:ascii="Times New Roman" w:hAnsi="Times New Roman" w:cs="Times New Roman"/>
          <w:bCs/>
          <w:sz w:val="26"/>
          <w:szCs w:val="26"/>
        </w:rPr>
        <w:t xml:space="preserve"> Кемеровской области – Кузбасса»</w:t>
      </w:r>
    </w:p>
    <w:p w14:paraId="37F1D8E7" w14:textId="11ED0095" w:rsidR="00386253" w:rsidRPr="00412910" w:rsidRDefault="00386253" w:rsidP="00F57C00">
      <w:pPr>
        <w:pStyle w:val="af6"/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«</w:t>
      </w:r>
      <w:r w:rsidRPr="00412910">
        <w:rPr>
          <w:rFonts w:ascii="Times New Roman" w:hAnsi="Times New Roman"/>
        </w:rPr>
        <w:t>Формирование здорового образа жизни населения</w:t>
      </w:r>
      <w:r w:rsidR="006A3C17">
        <w:rPr>
          <w:rFonts w:ascii="Times New Roman" w:hAnsi="Times New Roman"/>
        </w:rPr>
        <w:t xml:space="preserve"> </w:t>
      </w:r>
      <w:r w:rsidRPr="00412910">
        <w:rPr>
          <w:rFonts w:ascii="Times New Roman" w:hAnsi="Times New Roman"/>
        </w:rPr>
        <w:t>города Прокопьевска»</w:t>
      </w:r>
    </w:p>
    <w:p w14:paraId="1AE075FC" w14:textId="6EEE330F" w:rsidR="009F2053" w:rsidRPr="00D3538C" w:rsidRDefault="009F2053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3538C">
        <w:rPr>
          <w:rFonts w:ascii="Times New Roman" w:hAnsi="Times New Roman" w:cs="Times New Roman"/>
          <w:bCs/>
          <w:sz w:val="26"/>
          <w:szCs w:val="26"/>
        </w:rPr>
        <w:t xml:space="preserve">на </w:t>
      </w:r>
      <w:r w:rsidR="00391ECB" w:rsidRPr="00D3538C">
        <w:rPr>
          <w:rFonts w:ascii="Times New Roman" w:hAnsi="Times New Roman" w:cs="Times New Roman"/>
          <w:bCs/>
          <w:sz w:val="26"/>
          <w:szCs w:val="26"/>
        </w:rPr>
        <w:t>20</w:t>
      </w:r>
      <w:r w:rsidR="00386253">
        <w:rPr>
          <w:rFonts w:ascii="Times New Roman" w:hAnsi="Times New Roman" w:cs="Times New Roman"/>
          <w:bCs/>
          <w:sz w:val="26"/>
          <w:szCs w:val="26"/>
        </w:rPr>
        <w:t>26</w:t>
      </w:r>
      <w:r w:rsidR="00391ECB" w:rsidRPr="00D3538C">
        <w:rPr>
          <w:rFonts w:ascii="Times New Roman" w:hAnsi="Times New Roman" w:cs="Times New Roman"/>
          <w:bCs/>
          <w:sz w:val="26"/>
          <w:szCs w:val="26"/>
        </w:rPr>
        <w:t>-</w:t>
      </w:r>
      <w:r w:rsidR="002E028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91ECB" w:rsidRPr="00D3538C">
        <w:rPr>
          <w:rFonts w:ascii="Times New Roman" w:hAnsi="Times New Roman" w:cs="Times New Roman"/>
          <w:bCs/>
          <w:sz w:val="26"/>
          <w:szCs w:val="26"/>
        </w:rPr>
        <w:t>20</w:t>
      </w:r>
      <w:r w:rsidR="00386253">
        <w:rPr>
          <w:rFonts w:ascii="Times New Roman" w:hAnsi="Times New Roman" w:cs="Times New Roman"/>
          <w:bCs/>
          <w:sz w:val="26"/>
          <w:szCs w:val="26"/>
        </w:rPr>
        <w:t>28</w:t>
      </w:r>
      <w:r w:rsidRPr="00D3538C">
        <w:rPr>
          <w:rFonts w:ascii="Times New Roman" w:hAnsi="Times New Roman" w:cs="Times New Roman"/>
          <w:bCs/>
          <w:sz w:val="26"/>
          <w:szCs w:val="26"/>
        </w:rPr>
        <w:t xml:space="preserve"> годы</w:t>
      </w:r>
    </w:p>
    <w:p w14:paraId="776A780F" w14:textId="28EB5B70" w:rsidR="000167CB" w:rsidRPr="00D3538C" w:rsidRDefault="000167CB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81FA157" w14:textId="0C67EFD0" w:rsidR="00D91D92" w:rsidRPr="00D3538C" w:rsidRDefault="00D91D92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3538C">
        <w:rPr>
          <w:rFonts w:ascii="Times New Roman" w:hAnsi="Times New Roman" w:cs="Times New Roman"/>
          <w:bCs/>
          <w:sz w:val="26"/>
          <w:szCs w:val="26"/>
        </w:rPr>
        <w:t>1.Основные положения</w:t>
      </w:r>
    </w:p>
    <w:p w14:paraId="0A67B27E" w14:textId="77777777" w:rsidR="00D91D92" w:rsidRPr="00D3538C" w:rsidRDefault="00D91D92" w:rsidP="00A13CC2">
      <w:pPr>
        <w:pStyle w:val="ConsPlusNonformat"/>
        <w:tabs>
          <w:tab w:val="left" w:pos="709"/>
        </w:tabs>
        <w:jc w:val="center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9985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8"/>
        <w:gridCol w:w="5387"/>
      </w:tblGrid>
      <w:tr w:rsidR="000167CB" w:rsidRPr="00D3538C" w14:paraId="16590B18" w14:textId="77777777" w:rsidTr="00654ACB">
        <w:trPr>
          <w:tblCellSpacing w:w="5" w:type="nil"/>
        </w:trPr>
        <w:tc>
          <w:tcPr>
            <w:tcW w:w="4598" w:type="dxa"/>
          </w:tcPr>
          <w:p w14:paraId="199DA255" w14:textId="4D3BCCB8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Куратор муниципальной программы</w:t>
            </w:r>
          </w:p>
        </w:tc>
        <w:tc>
          <w:tcPr>
            <w:tcW w:w="5387" w:type="dxa"/>
          </w:tcPr>
          <w:p w14:paraId="4F695119" w14:textId="636B5769" w:rsidR="000167CB" w:rsidRPr="00D3538C" w:rsidRDefault="00FC34E2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заместитель главы города Прокопьевска по социальным вопросам</w:t>
            </w:r>
          </w:p>
        </w:tc>
      </w:tr>
      <w:tr w:rsidR="000167CB" w:rsidRPr="00D3538C" w14:paraId="27A0575A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710B577B" w14:textId="6643FC6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Ответственный исполнитель муниципальной программы</w:t>
            </w:r>
          </w:p>
        </w:tc>
        <w:tc>
          <w:tcPr>
            <w:tcW w:w="5387" w:type="dxa"/>
            <w:vAlign w:val="center"/>
          </w:tcPr>
          <w:p w14:paraId="5B27F9A0" w14:textId="18B14330" w:rsidR="000167CB" w:rsidRPr="00D3538C" w:rsidRDefault="00386253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начальник Управления по физической культуре, спорту и молодежной политике администрации города Прокопьевска </w:t>
            </w:r>
          </w:p>
        </w:tc>
      </w:tr>
      <w:tr w:rsidR="00A13CC2" w:rsidRPr="00D3538C" w14:paraId="076BC1B0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30AB95E5" w14:textId="26943AC5" w:rsidR="00A13CC2" w:rsidRPr="00D3538C" w:rsidRDefault="00A13CC2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Исполнители муниципальной программы</w:t>
            </w:r>
          </w:p>
        </w:tc>
        <w:tc>
          <w:tcPr>
            <w:tcW w:w="5387" w:type="dxa"/>
            <w:vAlign w:val="center"/>
          </w:tcPr>
          <w:p w14:paraId="41A238D9" w14:textId="7787EE41" w:rsidR="00A13CC2" w:rsidRPr="00D3538C" w:rsidRDefault="006A3C17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Управление по физической культуре, спорту и молодежной политике администрации города Прокопьевска, подведомственные муниципальные учреждения города Прокопьевска</w:t>
            </w:r>
          </w:p>
        </w:tc>
      </w:tr>
      <w:tr w:rsidR="000167CB" w:rsidRPr="00D3538C" w14:paraId="047A48A1" w14:textId="77777777" w:rsidTr="00654ACB">
        <w:trPr>
          <w:tblCellSpacing w:w="5" w:type="nil"/>
        </w:trPr>
        <w:tc>
          <w:tcPr>
            <w:tcW w:w="9985" w:type="dxa"/>
            <w:gridSpan w:val="2"/>
            <w:vAlign w:val="center"/>
          </w:tcPr>
          <w:p w14:paraId="7E43A768" w14:textId="7777777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0167CB" w:rsidRPr="00D3538C" w14:paraId="0620C75C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4D43E492" w14:textId="31AB0581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5387" w:type="dxa"/>
            <w:vAlign w:val="center"/>
          </w:tcPr>
          <w:p w14:paraId="07D67D6E" w14:textId="7C8CACB4" w:rsidR="000167CB" w:rsidRPr="00D3538C" w:rsidRDefault="000167CB" w:rsidP="00A13CC2">
            <w:pPr>
              <w:pStyle w:val="ConsPlusNormal"/>
              <w:tabs>
                <w:tab w:val="left" w:pos="709"/>
              </w:tabs>
              <w:ind w:firstLine="0"/>
              <w:rPr>
                <w:rFonts w:ascii="Times New Roman" w:hAnsi="Times New Roman" w:cs="Times New Roman"/>
                <w:sz w:val="23"/>
                <w:szCs w:val="23"/>
              </w:rPr>
            </w:pPr>
            <w:r w:rsidRPr="00D3538C">
              <w:rPr>
                <w:rFonts w:ascii="Times New Roman" w:hAnsi="Times New Roman" w:cs="Times New Roman"/>
                <w:sz w:val="23"/>
                <w:szCs w:val="23"/>
              </w:rPr>
              <w:t xml:space="preserve">Этап </w:t>
            </w:r>
            <w:proofErr w:type="gramStart"/>
            <w:r w:rsidRPr="00D3538C">
              <w:rPr>
                <w:rFonts w:ascii="Times New Roman" w:hAnsi="Times New Roman" w:cs="Times New Roman"/>
                <w:sz w:val="23"/>
                <w:szCs w:val="23"/>
              </w:rPr>
              <w:t xml:space="preserve">I: </w:t>
            </w:r>
            <w:r w:rsidR="0038625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874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gramEnd"/>
            <w:r w:rsidR="006A3C17">
              <w:rPr>
                <w:rFonts w:ascii="Times New Roman" w:hAnsi="Times New Roman" w:cs="Times New Roman"/>
                <w:sz w:val="23"/>
                <w:szCs w:val="23"/>
              </w:rPr>
              <w:t>01.01.</w:t>
            </w:r>
            <w:r w:rsidR="00386253">
              <w:rPr>
                <w:rFonts w:ascii="Times New Roman" w:hAnsi="Times New Roman" w:cs="Times New Roman"/>
                <w:sz w:val="23"/>
                <w:szCs w:val="23"/>
              </w:rPr>
              <w:t>2026</w:t>
            </w:r>
            <w:r w:rsidR="006A3C17">
              <w:rPr>
                <w:rFonts w:ascii="Times New Roman" w:hAnsi="Times New Roman" w:cs="Times New Roman"/>
                <w:sz w:val="23"/>
                <w:szCs w:val="23"/>
              </w:rPr>
              <w:t xml:space="preserve"> – 31.12.2026</w:t>
            </w:r>
          </w:p>
          <w:p w14:paraId="269237FF" w14:textId="792CABE1" w:rsidR="000167CB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 xml:space="preserve">Этап </w:t>
            </w:r>
            <w:proofErr w:type="gramStart"/>
            <w:r w:rsidRPr="00D3538C">
              <w:rPr>
                <w:sz w:val="23"/>
                <w:szCs w:val="23"/>
              </w:rPr>
              <w:t>II:</w:t>
            </w:r>
            <w:r w:rsidR="00386253">
              <w:rPr>
                <w:sz w:val="23"/>
                <w:szCs w:val="23"/>
              </w:rPr>
              <w:t xml:space="preserve"> </w:t>
            </w:r>
            <w:r w:rsidR="00D874F0">
              <w:rPr>
                <w:sz w:val="23"/>
                <w:szCs w:val="23"/>
              </w:rPr>
              <w:t xml:space="preserve"> </w:t>
            </w:r>
            <w:r w:rsidR="006A3C17">
              <w:rPr>
                <w:sz w:val="23"/>
                <w:szCs w:val="23"/>
              </w:rPr>
              <w:t>01.01.</w:t>
            </w:r>
            <w:r w:rsidR="00386253">
              <w:rPr>
                <w:sz w:val="23"/>
                <w:szCs w:val="23"/>
              </w:rPr>
              <w:t>2027</w:t>
            </w:r>
            <w:proofErr w:type="gramEnd"/>
            <w:r w:rsidR="006A3C17">
              <w:rPr>
                <w:sz w:val="23"/>
                <w:szCs w:val="23"/>
              </w:rPr>
              <w:t xml:space="preserve"> – 31.12.2027</w:t>
            </w:r>
          </w:p>
          <w:p w14:paraId="40A49CD1" w14:textId="23B88F15" w:rsidR="00386253" w:rsidRPr="00386253" w:rsidRDefault="00386253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Этап </w:t>
            </w:r>
            <w:r>
              <w:rPr>
                <w:sz w:val="23"/>
                <w:szCs w:val="23"/>
                <w:lang w:val="en-US"/>
              </w:rPr>
              <w:t>III</w:t>
            </w:r>
            <w:r>
              <w:rPr>
                <w:sz w:val="23"/>
                <w:szCs w:val="23"/>
              </w:rPr>
              <w:t xml:space="preserve">: </w:t>
            </w:r>
            <w:r w:rsidR="006A3C17">
              <w:rPr>
                <w:sz w:val="23"/>
                <w:szCs w:val="23"/>
              </w:rPr>
              <w:t>01.01.</w:t>
            </w:r>
            <w:r>
              <w:rPr>
                <w:sz w:val="23"/>
                <w:szCs w:val="23"/>
              </w:rPr>
              <w:t>2028</w:t>
            </w:r>
            <w:r w:rsidR="006A3C17">
              <w:rPr>
                <w:sz w:val="23"/>
                <w:szCs w:val="23"/>
              </w:rPr>
              <w:t xml:space="preserve"> – 31.12.2028</w:t>
            </w:r>
          </w:p>
        </w:tc>
      </w:tr>
      <w:tr w:rsidR="000167CB" w:rsidRPr="00D3538C" w14:paraId="51A5F606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328CC833" w14:textId="6A67545C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Цели муниципальной программы</w:t>
            </w:r>
          </w:p>
        </w:tc>
        <w:tc>
          <w:tcPr>
            <w:tcW w:w="5387" w:type="dxa"/>
            <w:vAlign w:val="center"/>
          </w:tcPr>
          <w:p w14:paraId="5DE913B5" w14:textId="0ABB1D68" w:rsidR="000167CB" w:rsidRPr="00D3538C" w:rsidRDefault="00386253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386253">
              <w:rPr>
                <w:color w:val="000000"/>
                <w:sz w:val="23"/>
                <w:szCs w:val="23"/>
              </w:rPr>
              <w:t>Обеспечение условий для развития на территории города Прокопьевска физической культуры и массового спорта.</w:t>
            </w:r>
          </w:p>
        </w:tc>
      </w:tr>
      <w:tr w:rsidR="000167CB" w:rsidRPr="00D3538C" w14:paraId="0BF5DF1D" w14:textId="77777777" w:rsidTr="00654ACB">
        <w:trPr>
          <w:tblCellSpacing w:w="5" w:type="nil"/>
        </w:trPr>
        <w:tc>
          <w:tcPr>
            <w:tcW w:w="4598" w:type="dxa"/>
            <w:vAlign w:val="center"/>
          </w:tcPr>
          <w:p w14:paraId="7A0A9849" w14:textId="08FEF2F8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</w:pPr>
            <w:r w:rsidRPr="00D3538C">
              <w:rPr>
                <w:sz w:val="23"/>
                <w:szCs w:val="23"/>
              </w:rPr>
              <w:t>Направления (подпрограммы) муниципальной программы</w:t>
            </w:r>
          </w:p>
        </w:tc>
        <w:tc>
          <w:tcPr>
            <w:tcW w:w="5387" w:type="dxa"/>
            <w:vAlign w:val="center"/>
          </w:tcPr>
          <w:p w14:paraId="1E4D166D" w14:textId="77777777" w:rsidR="00601917" w:rsidRDefault="00601917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3"/>
                <w:szCs w:val="23"/>
              </w:rPr>
            </w:pPr>
            <w:r w:rsidRPr="00601917">
              <w:rPr>
                <w:color w:val="000000"/>
                <w:sz w:val="23"/>
                <w:szCs w:val="23"/>
              </w:rPr>
              <w:t xml:space="preserve">«Обеспечение условий для развития физической </w:t>
            </w:r>
          </w:p>
          <w:p w14:paraId="7493896B" w14:textId="0E6226FF" w:rsidR="000167CB" w:rsidRPr="00601917" w:rsidRDefault="00601917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  <w:r w:rsidRPr="00601917">
              <w:rPr>
                <w:color w:val="000000"/>
                <w:sz w:val="23"/>
                <w:szCs w:val="23"/>
              </w:rPr>
              <w:t>культуры и массового спорта»</w:t>
            </w:r>
          </w:p>
          <w:p w14:paraId="275E5737" w14:textId="77777777" w:rsidR="00601917" w:rsidRDefault="00601917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«Координация деятельности развития учреждений </w:t>
            </w:r>
          </w:p>
          <w:p w14:paraId="038121AF" w14:textId="1376DB7C" w:rsidR="00601917" w:rsidRPr="00601917" w:rsidRDefault="00601917" w:rsidP="00BE023D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601917">
              <w:rPr>
                <w:sz w:val="23"/>
                <w:szCs w:val="23"/>
              </w:rPr>
              <w:t>физической культуры и спорта»</w:t>
            </w:r>
          </w:p>
        </w:tc>
      </w:tr>
      <w:tr w:rsidR="000167CB" w:rsidRPr="00D3538C" w14:paraId="102E863C" w14:textId="77777777" w:rsidTr="00654ACB">
        <w:trPr>
          <w:tblCellSpacing w:w="5" w:type="nil"/>
        </w:trPr>
        <w:tc>
          <w:tcPr>
            <w:tcW w:w="4598" w:type="dxa"/>
          </w:tcPr>
          <w:p w14:paraId="2AA41BC6" w14:textId="77777777" w:rsidR="000167CB" w:rsidRPr="00D3538C" w:rsidRDefault="000167CB" w:rsidP="00A13CC2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sz w:val="23"/>
                <w:szCs w:val="23"/>
              </w:rPr>
              <w:t>Задачи муниципальной программы</w:t>
            </w:r>
          </w:p>
        </w:tc>
        <w:tc>
          <w:tcPr>
            <w:tcW w:w="5387" w:type="dxa"/>
            <w:vAlign w:val="center"/>
          </w:tcPr>
          <w:p w14:paraId="4F4F04BC" w14:textId="77777777" w:rsidR="00601917" w:rsidRDefault="00601917" w:rsidP="00601917">
            <w:pPr>
              <w:rPr>
                <w:sz w:val="23"/>
                <w:szCs w:val="23"/>
              </w:rPr>
            </w:pPr>
            <w:r w:rsidRPr="002738D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601917">
              <w:rPr>
                <w:sz w:val="23"/>
                <w:szCs w:val="23"/>
              </w:rPr>
              <w:t>создание условий, обеспечивающих возможности</w:t>
            </w:r>
          </w:p>
          <w:p w14:paraId="4B02F334" w14:textId="77777777" w:rsid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 </w:t>
            </w:r>
            <w:r w:rsidRPr="00601917">
              <w:rPr>
                <w:sz w:val="23"/>
                <w:szCs w:val="23"/>
              </w:rPr>
              <w:t xml:space="preserve">населению города систематически заниматься </w:t>
            </w:r>
            <w:r>
              <w:rPr>
                <w:sz w:val="23"/>
                <w:szCs w:val="23"/>
              </w:rPr>
              <w:t xml:space="preserve"> </w:t>
            </w:r>
          </w:p>
          <w:p w14:paraId="6F2BFF4D" w14:textId="77777777" w:rsidR="00601917" w:rsidRDefault="00601917" w:rsidP="006019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917">
              <w:rPr>
                <w:sz w:val="23"/>
                <w:szCs w:val="23"/>
              </w:rPr>
              <w:t>физической культурой и массовым спортом и вести</w:t>
            </w:r>
          </w:p>
          <w:p w14:paraId="219677F7" w14:textId="05EE2084" w:rsidR="00601917" w:rsidRPr="00601917" w:rsidRDefault="00601917" w:rsidP="006019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601917">
              <w:rPr>
                <w:sz w:val="23"/>
                <w:szCs w:val="23"/>
              </w:rPr>
              <w:t xml:space="preserve"> здоровый образ жизни;</w:t>
            </w:r>
          </w:p>
          <w:p w14:paraId="5A8BEAE6" w14:textId="77777777" w:rsid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- создание условий и проведение на высоком </w:t>
            </w:r>
          </w:p>
          <w:p w14:paraId="5349573F" w14:textId="77777777" w:rsidR="00601917" w:rsidRDefault="00601917" w:rsidP="006019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917">
              <w:rPr>
                <w:sz w:val="23"/>
                <w:szCs w:val="23"/>
              </w:rPr>
              <w:t>организационном уровне официальных спортивных</w:t>
            </w:r>
          </w:p>
          <w:p w14:paraId="248500F8" w14:textId="3FA4E354" w:rsidR="00601917" w:rsidRPr="00601917" w:rsidRDefault="00601917" w:rsidP="006019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  <w:r w:rsidRPr="00601917">
              <w:rPr>
                <w:sz w:val="23"/>
                <w:szCs w:val="23"/>
              </w:rPr>
              <w:t xml:space="preserve"> мероприятий;</w:t>
            </w:r>
          </w:p>
          <w:p w14:paraId="4AE00169" w14:textId="77777777" w:rsid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- повышение эффективности управления сферой </w:t>
            </w:r>
          </w:p>
          <w:p w14:paraId="1D82F373" w14:textId="1E86C5BE" w:rsidR="00601917" w:rsidRPr="00601917" w:rsidRDefault="00601917" w:rsidP="00601917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917">
              <w:rPr>
                <w:sz w:val="23"/>
                <w:szCs w:val="23"/>
              </w:rPr>
              <w:t>физической культуры и спорта.</w:t>
            </w:r>
          </w:p>
          <w:p w14:paraId="0C9E9278" w14:textId="77777777" w:rsidR="00601917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- развитие инфраструктуры физической культуры и </w:t>
            </w:r>
          </w:p>
          <w:p w14:paraId="7359F213" w14:textId="77777777" w:rsidR="00601917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917">
              <w:rPr>
                <w:sz w:val="23"/>
                <w:szCs w:val="23"/>
              </w:rPr>
              <w:t xml:space="preserve">спорта, в том числе для лиц с ограниченными </w:t>
            </w:r>
          </w:p>
          <w:p w14:paraId="74CA4E66" w14:textId="5279C74F" w:rsidR="000167CB" w:rsidRPr="00D3538C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</w:t>
            </w:r>
            <w:r w:rsidRPr="00601917">
              <w:rPr>
                <w:sz w:val="23"/>
                <w:szCs w:val="23"/>
              </w:rPr>
              <w:t>возможностями здоровья и инвалидов.</w:t>
            </w:r>
          </w:p>
        </w:tc>
      </w:tr>
      <w:tr w:rsidR="00601917" w:rsidRPr="00D3538C" w14:paraId="0F9DAE0F" w14:textId="77777777" w:rsidTr="009B76BA">
        <w:trPr>
          <w:tblCellSpacing w:w="5" w:type="nil"/>
        </w:trPr>
        <w:tc>
          <w:tcPr>
            <w:tcW w:w="4598" w:type="dxa"/>
            <w:vAlign w:val="center"/>
          </w:tcPr>
          <w:p w14:paraId="63E063EB" w14:textId="18FCBBB5" w:rsidR="00601917" w:rsidRPr="00D3538C" w:rsidRDefault="00601917" w:rsidP="00601917">
            <w:pPr>
              <w:tabs>
                <w:tab w:val="left" w:pos="709"/>
              </w:tabs>
              <w:rPr>
                <w:sz w:val="23"/>
                <w:szCs w:val="23"/>
              </w:rPr>
            </w:pPr>
            <w:r w:rsidRPr="00D3538C">
              <w:rPr>
                <w:rStyle w:val="fontstyle01"/>
                <w:sz w:val="23"/>
                <w:szCs w:val="23"/>
              </w:rPr>
              <w:t xml:space="preserve">Объемы финансового обеспечения муниципальной программы (тыс. рублей) и </w:t>
            </w:r>
            <w:r w:rsidRPr="00D3538C">
              <w:rPr>
                <w:sz w:val="23"/>
                <w:szCs w:val="23"/>
              </w:rPr>
              <w:t>источники финансирования муниципальной программы в целом и с разбивкой по годам ее реализации</w:t>
            </w:r>
            <w:r w:rsidRPr="00D3538C">
              <w:rPr>
                <w:sz w:val="23"/>
                <w:szCs w:val="23"/>
                <w:vertAlign w:val="superscript"/>
              </w:rPr>
              <w:t xml:space="preserve"> </w:t>
            </w:r>
            <w:r w:rsidRPr="00D3538C">
              <w:rPr>
                <w:vertAlign w:val="superscript"/>
              </w:rPr>
              <w:t>4</w:t>
            </w:r>
          </w:p>
        </w:tc>
        <w:tc>
          <w:tcPr>
            <w:tcW w:w="5387" w:type="dxa"/>
          </w:tcPr>
          <w:p w14:paraId="05BF147B" w14:textId="4DC65218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Общий объем средств составляет </w:t>
            </w:r>
            <w:r w:rsidR="006A3C17">
              <w:rPr>
                <w:sz w:val="23"/>
                <w:szCs w:val="23"/>
              </w:rPr>
              <w:t xml:space="preserve">1 136 073,6 </w:t>
            </w:r>
            <w:r w:rsidRPr="00601917">
              <w:rPr>
                <w:sz w:val="23"/>
                <w:szCs w:val="23"/>
              </w:rPr>
              <w:t>тыс. руб. в том числе по годам реализации:</w:t>
            </w:r>
          </w:p>
          <w:p w14:paraId="5F5BBECB" w14:textId="6B34EC1D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</w:t>
            </w:r>
            <w:r w:rsidR="00D874F0">
              <w:rPr>
                <w:sz w:val="23"/>
                <w:szCs w:val="23"/>
              </w:rPr>
              <w:t>–</w:t>
            </w:r>
            <w:r w:rsidRPr="00601917">
              <w:rPr>
                <w:sz w:val="23"/>
                <w:szCs w:val="23"/>
              </w:rPr>
              <w:t xml:space="preserve"> </w:t>
            </w:r>
            <w:r w:rsidR="00D874F0">
              <w:rPr>
                <w:sz w:val="23"/>
                <w:szCs w:val="23"/>
              </w:rPr>
              <w:t>3</w:t>
            </w:r>
            <w:r w:rsidR="00B75DEE">
              <w:rPr>
                <w:sz w:val="23"/>
                <w:szCs w:val="23"/>
              </w:rPr>
              <w:t>78 691,2</w:t>
            </w:r>
            <w:r w:rsidR="00D874F0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DB35360" w14:textId="147C18E3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B75DEE">
              <w:rPr>
                <w:sz w:val="23"/>
                <w:szCs w:val="23"/>
              </w:rPr>
              <w:t>378 691,2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3927DB7" w14:textId="126320FE" w:rsidR="00601917" w:rsidRPr="00601917" w:rsidRDefault="00601917" w:rsidP="00B75DEE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B75DEE">
              <w:rPr>
                <w:sz w:val="23"/>
                <w:szCs w:val="23"/>
              </w:rPr>
              <w:t>378 691,2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65EDA846" w14:textId="77777777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По источникам финансирования:</w:t>
            </w:r>
          </w:p>
          <w:p w14:paraId="695D7A9E" w14:textId="3AC6C395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lastRenderedPageBreak/>
              <w:t>из средств местного бюджета</w:t>
            </w:r>
            <w:r w:rsidR="006A3C17">
              <w:rPr>
                <w:sz w:val="23"/>
                <w:szCs w:val="23"/>
              </w:rPr>
              <w:t xml:space="preserve"> 1 052 562,9 </w:t>
            </w: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2D56EAB7" w14:textId="740F3E20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D874F0">
              <w:rPr>
                <w:sz w:val="23"/>
                <w:szCs w:val="23"/>
              </w:rPr>
              <w:t>35</w:t>
            </w:r>
            <w:r w:rsidR="00B75DEE">
              <w:rPr>
                <w:sz w:val="23"/>
                <w:szCs w:val="23"/>
              </w:rPr>
              <w:t>0 854,3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A7738BB" w14:textId="5235358D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D874F0">
              <w:rPr>
                <w:sz w:val="23"/>
                <w:szCs w:val="23"/>
              </w:rPr>
              <w:t>35</w:t>
            </w:r>
            <w:r w:rsidR="00B75DEE">
              <w:rPr>
                <w:sz w:val="23"/>
                <w:szCs w:val="23"/>
              </w:rPr>
              <w:t>0 854,3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AC85E5C" w14:textId="1DC9AB58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</w:t>
            </w:r>
            <w:r w:rsidR="00D874F0">
              <w:rPr>
                <w:sz w:val="23"/>
                <w:szCs w:val="23"/>
              </w:rPr>
              <w:t>35</w:t>
            </w:r>
            <w:r w:rsidR="00B75DEE">
              <w:rPr>
                <w:sz w:val="23"/>
                <w:szCs w:val="23"/>
              </w:rPr>
              <w:t>0 854,3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03D8D627" w14:textId="77777777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Иные не запрещенные законодательством источники финансирования:</w:t>
            </w:r>
          </w:p>
          <w:p w14:paraId="7D2D236A" w14:textId="46F92538" w:rsid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Из средств федерального бюджета </w:t>
            </w:r>
            <w:r w:rsidR="006A3C17">
              <w:rPr>
                <w:sz w:val="23"/>
                <w:szCs w:val="23"/>
              </w:rPr>
              <w:t>0,0</w:t>
            </w:r>
          </w:p>
          <w:p w14:paraId="309C4AC5" w14:textId="35BBB575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141A6FF1" w14:textId="764BAEEE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5453A5B" w14:textId="474DD2F3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5BDCA2AD" w14:textId="6CED6724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12819BE4" w14:textId="01FFC02E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 xml:space="preserve">Из средств областного бюджета </w:t>
            </w:r>
            <w:r>
              <w:rPr>
                <w:sz w:val="23"/>
                <w:szCs w:val="23"/>
              </w:rPr>
              <w:t>0</w:t>
            </w:r>
            <w:r w:rsidR="006A3C17">
              <w:rPr>
                <w:sz w:val="23"/>
                <w:szCs w:val="23"/>
              </w:rPr>
              <w:t>,0</w:t>
            </w:r>
            <w:r>
              <w:rPr>
                <w:sz w:val="23"/>
                <w:szCs w:val="23"/>
              </w:rPr>
              <w:t xml:space="preserve"> </w:t>
            </w: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1146273D" w14:textId="3E4CA0D9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B5C057C" w14:textId="14D0A7C9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244B33F9" w14:textId="534B480A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 0,0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415ADB2" w14:textId="4C485416" w:rsidR="00601917" w:rsidRPr="00601917" w:rsidRDefault="00601917" w:rsidP="00601917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Из средств юридических и физических лиц</w:t>
            </w:r>
            <w:r w:rsidR="006A3C17">
              <w:rPr>
                <w:sz w:val="23"/>
                <w:szCs w:val="23"/>
              </w:rPr>
              <w:t xml:space="preserve"> 83 510,7 </w:t>
            </w:r>
            <w:r w:rsidRPr="00601917">
              <w:rPr>
                <w:sz w:val="23"/>
                <w:szCs w:val="23"/>
              </w:rPr>
              <w:t>тыс. руб., в том числе по годам реализации:</w:t>
            </w:r>
          </w:p>
          <w:p w14:paraId="2E46F3B0" w14:textId="398173A0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6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B75DEE">
              <w:rPr>
                <w:sz w:val="23"/>
                <w:szCs w:val="23"/>
              </w:rPr>
              <w:t>27 836,9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72FF6726" w14:textId="41317319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7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B75DEE">
              <w:rPr>
                <w:sz w:val="23"/>
                <w:szCs w:val="23"/>
              </w:rPr>
              <w:t>27 836,9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4B251032" w14:textId="73F9DE16" w:rsidR="00601917" w:rsidRPr="00601917" w:rsidRDefault="00601917" w:rsidP="006812B8">
            <w:pPr>
              <w:rPr>
                <w:sz w:val="23"/>
                <w:szCs w:val="23"/>
              </w:rPr>
            </w:pPr>
            <w:r w:rsidRPr="00601917">
              <w:rPr>
                <w:sz w:val="23"/>
                <w:szCs w:val="23"/>
              </w:rPr>
              <w:t>202</w:t>
            </w:r>
            <w:r>
              <w:rPr>
                <w:sz w:val="23"/>
                <w:szCs w:val="23"/>
              </w:rPr>
              <w:t>8</w:t>
            </w:r>
            <w:r w:rsidRPr="00601917">
              <w:rPr>
                <w:sz w:val="23"/>
                <w:szCs w:val="23"/>
              </w:rPr>
              <w:t xml:space="preserve"> год –</w:t>
            </w:r>
            <w:r w:rsidR="00B75DEE">
              <w:rPr>
                <w:sz w:val="23"/>
                <w:szCs w:val="23"/>
              </w:rPr>
              <w:t>27 836,9</w:t>
            </w:r>
            <w:r w:rsidRPr="00601917">
              <w:rPr>
                <w:sz w:val="23"/>
                <w:szCs w:val="23"/>
              </w:rPr>
              <w:t xml:space="preserve"> </w:t>
            </w:r>
            <w:proofErr w:type="spellStart"/>
            <w:r w:rsidRPr="00601917">
              <w:rPr>
                <w:sz w:val="23"/>
                <w:szCs w:val="23"/>
              </w:rPr>
              <w:t>тыс.руб</w:t>
            </w:r>
            <w:proofErr w:type="spellEnd"/>
            <w:r w:rsidRPr="00601917">
              <w:rPr>
                <w:sz w:val="23"/>
                <w:szCs w:val="23"/>
              </w:rPr>
              <w:t>.</w:t>
            </w:r>
          </w:p>
          <w:p w14:paraId="67EB1D83" w14:textId="77777777" w:rsidR="00601917" w:rsidRPr="00601917" w:rsidRDefault="00601917" w:rsidP="00601917">
            <w:pPr>
              <w:rPr>
                <w:sz w:val="23"/>
                <w:szCs w:val="23"/>
              </w:rPr>
            </w:pPr>
          </w:p>
          <w:p w14:paraId="32660A16" w14:textId="12C74777" w:rsidR="00601917" w:rsidRPr="00601917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</w:p>
        </w:tc>
      </w:tr>
      <w:tr w:rsidR="00601917" w:rsidRPr="00D3538C" w14:paraId="2A63C503" w14:textId="77777777" w:rsidTr="00543CD2">
        <w:trPr>
          <w:trHeight w:val="1230"/>
          <w:tblCellSpacing w:w="5" w:type="nil"/>
        </w:trPr>
        <w:tc>
          <w:tcPr>
            <w:tcW w:w="4598" w:type="dxa"/>
            <w:vAlign w:val="center"/>
          </w:tcPr>
          <w:p w14:paraId="2F2B348A" w14:textId="25EE2B72" w:rsidR="00601917" w:rsidRPr="00D3538C" w:rsidRDefault="00601917" w:rsidP="00601917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rPr>
                <w:sz w:val="23"/>
                <w:szCs w:val="23"/>
              </w:rPr>
            </w:pPr>
            <w:r w:rsidRPr="00D3538C">
              <w:rPr>
                <w:rStyle w:val="fontstyle01"/>
                <w:sz w:val="23"/>
                <w:szCs w:val="23"/>
              </w:rPr>
              <w:lastRenderedPageBreak/>
              <w:t>Связь с национальными целями развития Российской Федерации</w:t>
            </w:r>
            <w:r w:rsidR="00B75DEE">
              <w:rPr>
                <w:rStyle w:val="fontstyle01"/>
                <w:sz w:val="23"/>
                <w:szCs w:val="23"/>
              </w:rPr>
              <w:t xml:space="preserve"> </w:t>
            </w:r>
            <w:r w:rsidRPr="00D3538C">
              <w:rPr>
                <w:rStyle w:val="fontstyle01"/>
                <w:sz w:val="23"/>
                <w:szCs w:val="23"/>
              </w:rPr>
              <w:t>государственными программами Кемеровской области-Кузбасса</w:t>
            </w:r>
          </w:p>
        </w:tc>
        <w:tc>
          <w:tcPr>
            <w:tcW w:w="5387" w:type="dxa"/>
          </w:tcPr>
          <w:p w14:paraId="75917186" w14:textId="6C5D820F" w:rsidR="00CF6E96" w:rsidRPr="00CF6E96" w:rsidRDefault="00CF6E96" w:rsidP="00CF6E96">
            <w:pPr>
              <w:tabs>
                <w:tab w:val="left" w:pos="709"/>
              </w:tabs>
              <w:rPr>
                <w:sz w:val="23"/>
                <w:szCs w:val="23"/>
              </w:rPr>
            </w:pPr>
            <w:r w:rsidRPr="00CF6E96">
              <w:rPr>
                <w:sz w:val="23"/>
                <w:szCs w:val="23"/>
              </w:rPr>
              <w:t>Государственн</w:t>
            </w:r>
            <w:r>
              <w:rPr>
                <w:sz w:val="23"/>
                <w:szCs w:val="23"/>
              </w:rPr>
              <w:t xml:space="preserve">ая </w:t>
            </w:r>
            <w:r w:rsidRPr="00CF6E96">
              <w:rPr>
                <w:sz w:val="23"/>
                <w:szCs w:val="23"/>
              </w:rPr>
              <w:t>программ</w:t>
            </w:r>
            <w:r>
              <w:rPr>
                <w:sz w:val="23"/>
                <w:szCs w:val="23"/>
              </w:rPr>
              <w:t>а</w:t>
            </w:r>
            <w:r w:rsidRPr="00CF6E96">
              <w:rPr>
                <w:sz w:val="23"/>
                <w:szCs w:val="23"/>
              </w:rPr>
              <w:t xml:space="preserve"> Кемеровской области - Кузбасса </w:t>
            </w:r>
            <w:proofErr w:type="gramStart"/>
            <w:r>
              <w:rPr>
                <w:sz w:val="23"/>
                <w:szCs w:val="23"/>
              </w:rPr>
              <w:t>«</w:t>
            </w:r>
            <w:r w:rsidRPr="00CF6E96">
              <w:rPr>
                <w:sz w:val="23"/>
                <w:szCs w:val="23"/>
              </w:rPr>
              <w:t>Физическая культура и спорт</w:t>
            </w:r>
            <w:r w:rsidR="00384AC9">
              <w:rPr>
                <w:sz w:val="23"/>
                <w:szCs w:val="23"/>
              </w:rPr>
              <w:t xml:space="preserve"> </w:t>
            </w:r>
            <w:r w:rsidRPr="00CF6E96">
              <w:rPr>
                <w:sz w:val="23"/>
                <w:szCs w:val="23"/>
              </w:rPr>
              <w:t>Кузбасса</w:t>
            </w:r>
            <w:r>
              <w:rPr>
                <w:sz w:val="23"/>
                <w:szCs w:val="23"/>
              </w:rPr>
              <w:t>»</w:t>
            </w:r>
            <w:proofErr w:type="gramEnd"/>
            <w:r w:rsidRPr="00CF6E9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утвержденная </w:t>
            </w:r>
            <w:r w:rsidRPr="00CF6E96">
              <w:rPr>
                <w:sz w:val="23"/>
                <w:szCs w:val="23"/>
              </w:rPr>
              <w:t>Постановление</w:t>
            </w:r>
            <w:r>
              <w:rPr>
                <w:sz w:val="23"/>
                <w:szCs w:val="23"/>
              </w:rPr>
              <w:t>м</w:t>
            </w:r>
            <w:r w:rsidRPr="00CF6E96">
              <w:rPr>
                <w:sz w:val="23"/>
                <w:szCs w:val="23"/>
              </w:rPr>
              <w:t xml:space="preserve"> Правительства Кемеровской области - Кузбасса от 17.10.2023 </w:t>
            </w:r>
            <w:r>
              <w:rPr>
                <w:sz w:val="23"/>
                <w:szCs w:val="23"/>
              </w:rPr>
              <w:t xml:space="preserve">                     №</w:t>
            </w:r>
            <w:r w:rsidRPr="00CF6E96">
              <w:rPr>
                <w:sz w:val="23"/>
                <w:szCs w:val="23"/>
              </w:rPr>
              <w:t xml:space="preserve"> 688</w:t>
            </w:r>
            <w:r>
              <w:rPr>
                <w:sz w:val="23"/>
                <w:szCs w:val="23"/>
              </w:rPr>
              <w:t xml:space="preserve"> </w:t>
            </w:r>
            <w:r w:rsidRPr="00CF6E96">
              <w:rPr>
                <w:sz w:val="23"/>
                <w:szCs w:val="23"/>
              </w:rPr>
              <w:t xml:space="preserve">(ред. от 30.05.2025) </w:t>
            </w:r>
          </w:p>
          <w:p w14:paraId="133C63A0" w14:textId="77777777" w:rsidR="00CF6E96" w:rsidRPr="00CF6E96" w:rsidRDefault="00CF6E96" w:rsidP="00CF6E96">
            <w:pPr>
              <w:tabs>
                <w:tab w:val="left" w:pos="709"/>
              </w:tabs>
              <w:rPr>
                <w:sz w:val="23"/>
                <w:szCs w:val="23"/>
              </w:rPr>
            </w:pPr>
          </w:p>
          <w:p w14:paraId="278B69BA" w14:textId="34798237" w:rsidR="00601917" w:rsidRPr="00601917" w:rsidRDefault="00601917" w:rsidP="00601917">
            <w:pPr>
              <w:tabs>
                <w:tab w:val="left" w:pos="709"/>
              </w:tabs>
              <w:rPr>
                <w:sz w:val="23"/>
                <w:szCs w:val="23"/>
              </w:rPr>
            </w:pPr>
          </w:p>
        </w:tc>
      </w:tr>
    </w:tbl>
    <w:p w14:paraId="71490E06" w14:textId="574BDB48" w:rsidR="00E902A4" w:rsidRPr="00601917" w:rsidRDefault="00E902A4" w:rsidP="00A13CC2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NewRomanPSMT" w:hAnsi="TimesNewRomanPSMT"/>
          <w:color w:val="000000"/>
          <w:sz w:val="20"/>
          <w:szCs w:val="20"/>
        </w:rPr>
        <w:sectPr w:rsidR="00E902A4" w:rsidRPr="00601917" w:rsidSect="00027CD5">
          <w:footerReference w:type="default" r:id="rId11"/>
          <w:pgSz w:w="11906" w:h="16838" w:code="9"/>
          <w:pgMar w:top="568" w:right="709" w:bottom="142" w:left="1134" w:header="709" w:footer="709" w:gutter="0"/>
          <w:cols w:space="708"/>
          <w:titlePg/>
          <w:docGrid w:linePitch="360"/>
        </w:sectPr>
      </w:pPr>
    </w:p>
    <w:p w14:paraId="5153C33A" w14:textId="77777777" w:rsidR="00AD33E3" w:rsidRPr="00AE5576" w:rsidRDefault="00AD33E3" w:rsidP="00AE5576">
      <w:pPr>
        <w:pStyle w:val="ConsPlusNormal"/>
        <w:tabs>
          <w:tab w:val="left" w:pos="709"/>
        </w:tabs>
        <w:ind w:firstLine="0"/>
        <w:jc w:val="center"/>
        <w:outlineLvl w:val="2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lastRenderedPageBreak/>
        <w:t>2. Показатели муниципальной программы</w:t>
      </w:r>
    </w:p>
    <w:p w14:paraId="15756A87" w14:textId="77777777" w:rsidR="00AD33E3" w:rsidRPr="00AE5576" w:rsidRDefault="00AD33E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843"/>
        <w:gridCol w:w="709"/>
        <w:gridCol w:w="648"/>
        <w:gridCol w:w="943"/>
        <w:gridCol w:w="960"/>
        <w:gridCol w:w="851"/>
        <w:gridCol w:w="992"/>
        <w:gridCol w:w="992"/>
        <w:gridCol w:w="914"/>
        <w:gridCol w:w="3055"/>
        <w:gridCol w:w="1341"/>
        <w:gridCol w:w="1884"/>
      </w:tblGrid>
      <w:tr w:rsidR="002D7FA8" w:rsidRPr="00AE5576" w14:paraId="5E365A43" w14:textId="21911029" w:rsidTr="009945FF">
        <w:trPr>
          <w:jc w:val="center"/>
        </w:trPr>
        <w:tc>
          <w:tcPr>
            <w:tcW w:w="562" w:type="dxa"/>
            <w:vMerge w:val="restart"/>
            <w:vAlign w:val="center"/>
          </w:tcPr>
          <w:p w14:paraId="54848A71" w14:textId="77777777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843" w:type="dxa"/>
            <w:vMerge w:val="restart"/>
            <w:vAlign w:val="center"/>
          </w:tcPr>
          <w:p w14:paraId="7BC0033D" w14:textId="77777777" w:rsidR="002D7FA8" w:rsidRPr="00AE5576" w:rsidRDefault="002D7FA8" w:rsidP="00AE5576">
            <w:pPr>
              <w:pStyle w:val="ConsPlusNormal"/>
              <w:tabs>
                <w:tab w:val="left" w:pos="709"/>
                <w:tab w:val="left" w:pos="1257"/>
              </w:tabs>
              <w:ind w:right="259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vAlign w:val="center"/>
          </w:tcPr>
          <w:p w14:paraId="10493479" w14:textId="29BF0CE9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Уровень показателя</w:t>
            </w:r>
            <w:r w:rsidRPr="00AE5576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648" w:type="dxa"/>
            <w:vMerge w:val="restart"/>
            <w:vAlign w:val="center"/>
          </w:tcPr>
          <w:p w14:paraId="636EBC6E" w14:textId="45C0A6F4" w:rsidR="002D7FA8" w:rsidRPr="00AE5576" w:rsidRDefault="002D7FA8" w:rsidP="00AE5576">
            <w:pPr>
              <w:pStyle w:val="ConsPlusNormal"/>
              <w:tabs>
                <w:tab w:val="left" w:pos="709"/>
              </w:tabs>
              <w:ind w:right="-30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Признак возрастания/ убывания</w:t>
            </w:r>
          </w:p>
        </w:tc>
        <w:tc>
          <w:tcPr>
            <w:tcW w:w="943" w:type="dxa"/>
            <w:vMerge w:val="restart"/>
            <w:vAlign w:val="center"/>
          </w:tcPr>
          <w:p w14:paraId="2A3FA3D3" w14:textId="77777777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2">
              <w:r w:rsidRPr="00AE5576">
                <w:rPr>
                  <w:rFonts w:ascii="Times New Roman" w:hAnsi="Times New Roman" w:cs="Times New Roman"/>
                  <w:color w:val="0000FF"/>
                </w:rPr>
                <w:t>ОКЕИ</w:t>
              </w:r>
            </w:hyperlink>
            <w:r w:rsidRPr="00AE55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11" w:type="dxa"/>
            <w:gridSpan w:val="2"/>
            <w:vAlign w:val="center"/>
          </w:tcPr>
          <w:p w14:paraId="667CA3A7" w14:textId="19A18308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2898" w:type="dxa"/>
            <w:gridSpan w:val="3"/>
            <w:vAlign w:val="center"/>
          </w:tcPr>
          <w:p w14:paraId="569F1AE1" w14:textId="104AC6B8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  <w:tc>
          <w:tcPr>
            <w:tcW w:w="3055" w:type="dxa"/>
            <w:vMerge w:val="restart"/>
            <w:vAlign w:val="center"/>
          </w:tcPr>
          <w:p w14:paraId="30D70214" w14:textId="642C7656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Документ</w:t>
            </w:r>
          </w:p>
        </w:tc>
        <w:tc>
          <w:tcPr>
            <w:tcW w:w="1341" w:type="dxa"/>
            <w:vMerge w:val="restart"/>
            <w:vAlign w:val="center"/>
          </w:tcPr>
          <w:p w14:paraId="43779906" w14:textId="18C4B66F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Ответственный за достижение показателя (участник муниципальной программы)</w:t>
            </w:r>
          </w:p>
        </w:tc>
        <w:tc>
          <w:tcPr>
            <w:tcW w:w="1884" w:type="dxa"/>
            <w:vMerge w:val="restart"/>
          </w:tcPr>
          <w:p w14:paraId="4F8E5E53" w14:textId="46C0CB74" w:rsidR="002D7FA8" w:rsidRPr="00AE5576" w:rsidRDefault="002D7F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</w:tr>
      <w:tr w:rsidR="00A70229" w:rsidRPr="00AE5576" w14:paraId="084742A1" w14:textId="24F4C56E" w:rsidTr="009945FF">
        <w:trPr>
          <w:jc w:val="center"/>
        </w:trPr>
        <w:tc>
          <w:tcPr>
            <w:tcW w:w="562" w:type="dxa"/>
            <w:vMerge/>
          </w:tcPr>
          <w:p w14:paraId="6631A96F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1A3DF326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14:paraId="55A5BAE4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Merge/>
          </w:tcPr>
          <w:p w14:paraId="51FF9E9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  <w:vMerge/>
          </w:tcPr>
          <w:p w14:paraId="5674A215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Align w:val="center"/>
          </w:tcPr>
          <w:p w14:paraId="537AF08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vAlign w:val="center"/>
          </w:tcPr>
          <w:p w14:paraId="2E6AFA6F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92" w:type="dxa"/>
            <w:vAlign w:val="center"/>
          </w:tcPr>
          <w:p w14:paraId="59164A6A" w14:textId="54419BAD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vAlign w:val="center"/>
          </w:tcPr>
          <w:p w14:paraId="4731B965" w14:textId="4C36CA8C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14" w:type="dxa"/>
            <w:vAlign w:val="center"/>
          </w:tcPr>
          <w:p w14:paraId="12C8BCD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BA5FE67" w14:textId="6529E1CF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  <w:p w14:paraId="4063E848" w14:textId="4BE04998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5" w:type="dxa"/>
            <w:vMerge/>
          </w:tcPr>
          <w:p w14:paraId="53D2F489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Merge/>
          </w:tcPr>
          <w:p w14:paraId="5EFC1890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vMerge/>
          </w:tcPr>
          <w:p w14:paraId="6BDB8D1C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0229" w:rsidRPr="00AE5576" w14:paraId="4AC70E9E" w14:textId="674B325B" w:rsidTr="009945FF">
        <w:trPr>
          <w:jc w:val="center"/>
        </w:trPr>
        <w:tc>
          <w:tcPr>
            <w:tcW w:w="562" w:type="dxa"/>
            <w:vAlign w:val="center"/>
          </w:tcPr>
          <w:p w14:paraId="4BE9B39A" w14:textId="77777777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vAlign w:val="center"/>
          </w:tcPr>
          <w:p w14:paraId="5F9C0AA9" w14:textId="4D0E37FD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Численность занимающихся в спортивных школах</w:t>
            </w:r>
          </w:p>
        </w:tc>
        <w:tc>
          <w:tcPr>
            <w:tcW w:w="709" w:type="dxa"/>
            <w:vAlign w:val="center"/>
          </w:tcPr>
          <w:p w14:paraId="7C2C86BB" w14:textId="7D9328D4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</w:t>
            </w:r>
            <w:r w:rsidR="009945FF">
              <w:rPr>
                <w:rFonts w:ascii="Times New Roman" w:hAnsi="Times New Roman" w:cs="Times New Roman"/>
              </w:rPr>
              <w:t>»</w:t>
            </w:r>
          </w:p>
          <w:p w14:paraId="5339BBED" w14:textId="73B63272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68EB6702" w14:textId="2E595DE0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29DBB7DB" w14:textId="79E562FD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6D291742" w14:textId="330A69A3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E208D6" w:rsidRPr="00AE5576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4</w:t>
            </w:r>
            <w:r w:rsidR="00740D0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851" w:type="dxa"/>
            <w:vAlign w:val="center"/>
          </w:tcPr>
          <w:p w14:paraId="5C6E42D9" w14:textId="22BCE010" w:rsidR="00A70229" w:rsidRPr="00AE5576" w:rsidRDefault="00351B94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vAlign w:val="center"/>
          </w:tcPr>
          <w:p w14:paraId="0D07730D" w14:textId="72084A74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E208D6" w:rsidRPr="00AE5576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92" w:type="dxa"/>
            <w:vAlign w:val="center"/>
          </w:tcPr>
          <w:p w14:paraId="71D562A1" w14:textId="431D35A8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E208D6" w:rsidRPr="00AE5576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914" w:type="dxa"/>
            <w:vAlign w:val="center"/>
          </w:tcPr>
          <w:p w14:paraId="034A9E6A" w14:textId="43E4719B" w:rsidR="00A70229" w:rsidRPr="00AE5576" w:rsidRDefault="00A7022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A22D4C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3055" w:type="dxa"/>
            <w:vAlign w:val="center"/>
          </w:tcPr>
          <w:p w14:paraId="1600EB37" w14:textId="77777777" w:rsidR="00A22D4C" w:rsidRPr="00AE5576" w:rsidRDefault="00A22D4C" w:rsidP="00AE5576">
            <w:pPr>
              <w:pStyle w:val="ConsPlusNormal"/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BE8E0" w14:textId="0CAAFE08" w:rsidR="00A70229" w:rsidRPr="00AE5576" w:rsidRDefault="006A3C17" w:rsidP="006A3C17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3C17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6A3C17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6A3C17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6A3C17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</w:t>
            </w:r>
            <w:r w:rsidR="00351B94">
              <w:rPr>
                <w:rFonts w:ascii="Times New Roman" w:hAnsi="Times New Roman" w:cs="Times New Roman"/>
              </w:rPr>
              <w:t>№</w:t>
            </w:r>
            <w:r w:rsidRPr="006A3C17">
              <w:rPr>
                <w:rFonts w:ascii="Times New Roman" w:hAnsi="Times New Roman" w:cs="Times New Roman"/>
              </w:rPr>
              <w:t xml:space="preserve"> 688 (ред. от 30.05.2025)</w:t>
            </w:r>
          </w:p>
        </w:tc>
        <w:tc>
          <w:tcPr>
            <w:tcW w:w="1341" w:type="dxa"/>
            <w:vAlign w:val="center"/>
          </w:tcPr>
          <w:p w14:paraId="3E11C533" w14:textId="231EB8A6" w:rsidR="00A70229" w:rsidRPr="00AE5576" w:rsidRDefault="00740D0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по физической культуре, спорту и молодежной политике администрации города </w:t>
            </w:r>
            <w:proofErr w:type="gramStart"/>
            <w:r>
              <w:rPr>
                <w:rFonts w:ascii="Times New Roman" w:hAnsi="Times New Roman" w:cs="Times New Roman"/>
              </w:rPr>
              <w:t>Прокопьевска(</w:t>
            </w:r>
            <w:proofErr w:type="spellStart"/>
            <w:proofErr w:type="gramEnd"/>
            <w:r w:rsidR="00A70229"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84" w:type="dxa"/>
          </w:tcPr>
          <w:p w14:paraId="392EA2ED" w14:textId="52CACF5A" w:rsidR="00A70229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3ED34741" w14:textId="77777777" w:rsidTr="009945FF">
        <w:trPr>
          <w:jc w:val="center"/>
        </w:trPr>
        <w:tc>
          <w:tcPr>
            <w:tcW w:w="562" w:type="dxa"/>
            <w:vAlign w:val="center"/>
          </w:tcPr>
          <w:p w14:paraId="2435BAD7" w14:textId="2A2033CD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vAlign w:val="center"/>
          </w:tcPr>
          <w:p w14:paraId="3C4D8C7E" w14:textId="4ED04D7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Количество спортсменов разрядников</w:t>
            </w:r>
          </w:p>
        </w:tc>
        <w:tc>
          <w:tcPr>
            <w:tcW w:w="709" w:type="dxa"/>
            <w:vAlign w:val="center"/>
          </w:tcPr>
          <w:p w14:paraId="30A4A796" w14:textId="3E8D4D91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6139512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384A781B" w14:textId="357316E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1BEE6FDD" w14:textId="0FAE496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254632C6" w14:textId="19B2A85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1 78</w:t>
            </w:r>
            <w:r w:rsidR="00740D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14:paraId="1116A655" w14:textId="545106E2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2CF7BA89" w14:textId="6DCE5BD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1 788</w:t>
            </w:r>
          </w:p>
        </w:tc>
        <w:tc>
          <w:tcPr>
            <w:tcW w:w="992" w:type="dxa"/>
            <w:vAlign w:val="center"/>
          </w:tcPr>
          <w:p w14:paraId="36BBE154" w14:textId="52F7B441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1 788</w:t>
            </w:r>
          </w:p>
        </w:tc>
        <w:tc>
          <w:tcPr>
            <w:tcW w:w="914" w:type="dxa"/>
            <w:vAlign w:val="center"/>
          </w:tcPr>
          <w:p w14:paraId="60C018E6" w14:textId="6FA00C5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3055" w:type="dxa"/>
            <w:vAlign w:val="center"/>
          </w:tcPr>
          <w:p w14:paraId="44881109" w14:textId="001D25E4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33026C2C" w14:textId="6A1AF01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7EFCAF05" w14:textId="6BB9BD84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7E96F75E" w14:textId="77777777" w:rsidTr="009945FF">
        <w:trPr>
          <w:jc w:val="center"/>
        </w:trPr>
        <w:tc>
          <w:tcPr>
            <w:tcW w:w="562" w:type="dxa"/>
            <w:vAlign w:val="center"/>
          </w:tcPr>
          <w:p w14:paraId="59637757" w14:textId="307012F2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vAlign w:val="center"/>
          </w:tcPr>
          <w:p w14:paraId="57E63BD1" w14:textId="1209DF7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Количество выдающихся спортсменов-юных талантов спорта</w:t>
            </w:r>
          </w:p>
        </w:tc>
        <w:tc>
          <w:tcPr>
            <w:tcW w:w="709" w:type="dxa"/>
            <w:vAlign w:val="center"/>
          </w:tcPr>
          <w:p w14:paraId="417BEF0F" w14:textId="200D6FF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36919A64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0ADCC386" w14:textId="3C6F4A8A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5245B34F" w14:textId="66F7B0F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56FCD06A" w14:textId="626CA70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vAlign w:val="center"/>
          </w:tcPr>
          <w:p w14:paraId="3BD44FDE" w14:textId="6D86B05F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5B08DDED" w14:textId="093C45AF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vAlign w:val="center"/>
          </w:tcPr>
          <w:p w14:paraId="7E36A49C" w14:textId="7CD465AA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14" w:type="dxa"/>
            <w:vAlign w:val="center"/>
          </w:tcPr>
          <w:p w14:paraId="1155FADF" w14:textId="5779538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55" w:type="dxa"/>
            <w:vAlign w:val="center"/>
          </w:tcPr>
          <w:p w14:paraId="2A85FCC7" w14:textId="756BD85F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713F27DF" w14:textId="6B04AD04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1EE97E17" w14:textId="28E12E2B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1AD12E37" w14:textId="77777777" w:rsidTr="009945FF">
        <w:trPr>
          <w:jc w:val="center"/>
        </w:trPr>
        <w:tc>
          <w:tcPr>
            <w:tcW w:w="562" w:type="dxa"/>
            <w:vAlign w:val="center"/>
          </w:tcPr>
          <w:p w14:paraId="413151AE" w14:textId="56938EBA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14:paraId="1C1765F7" w14:textId="3CDC050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Участие спортсменов в соревнованиях межрегионального всероссийского и международного уровней</w:t>
            </w:r>
          </w:p>
        </w:tc>
        <w:tc>
          <w:tcPr>
            <w:tcW w:w="709" w:type="dxa"/>
            <w:vAlign w:val="center"/>
          </w:tcPr>
          <w:p w14:paraId="48AF81D5" w14:textId="34A2B101" w:rsidR="00E6252F" w:rsidRPr="00AE5576" w:rsidRDefault="00E6252F" w:rsidP="009945FF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648" w:type="dxa"/>
            <w:vAlign w:val="center"/>
          </w:tcPr>
          <w:p w14:paraId="10149EB3" w14:textId="783A29FD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0218F619" w14:textId="671E127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12A5D1FC" w14:textId="0A1F8572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4 06</w:t>
            </w:r>
            <w:r w:rsidR="00740D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7E756D2A" w14:textId="3949EC6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79E9D313" w14:textId="043FD32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4 066</w:t>
            </w:r>
          </w:p>
        </w:tc>
        <w:tc>
          <w:tcPr>
            <w:tcW w:w="992" w:type="dxa"/>
            <w:vAlign w:val="center"/>
          </w:tcPr>
          <w:p w14:paraId="1A53729F" w14:textId="2288819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4 066</w:t>
            </w:r>
          </w:p>
        </w:tc>
        <w:tc>
          <w:tcPr>
            <w:tcW w:w="914" w:type="dxa"/>
            <w:vAlign w:val="center"/>
          </w:tcPr>
          <w:p w14:paraId="0E60F4D6" w14:textId="7FD01C5A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4 066</w:t>
            </w:r>
          </w:p>
        </w:tc>
        <w:tc>
          <w:tcPr>
            <w:tcW w:w="3055" w:type="dxa"/>
            <w:vAlign w:val="center"/>
          </w:tcPr>
          <w:p w14:paraId="389D7CA0" w14:textId="462F13C3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0CC2D986" w14:textId="3BFFC6E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2A1FA387" w14:textId="2728D965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18EADB24" w14:textId="77777777" w:rsidTr="009945FF">
        <w:trPr>
          <w:jc w:val="center"/>
        </w:trPr>
        <w:tc>
          <w:tcPr>
            <w:tcW w:w="562" w:type="dxa"/>
            <w:vAlign w:val="center"/>
          </w:tcPr>
          <w:p w14:paraId="7C17DAC5" w14:textId="34141101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vAlign w:val="center"/>
          </w:tcPr>
          <w:p w14:paraId="4F826DC6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Доля участников, выполнивших</w:t>
            </w:r>
          </w:p>
          <w:p w14:paraId="59BA2CEE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нормативы</w:t>
            </w:r>
          </w:p>
          <w:p w14:paraId="565A84CB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ГТО на знак отличия от общего количества</w:t>
            </w:r>
          </w:p>
          <w:p w14:paraId="69A553E2" w14:textId="6EDFC13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приступивших к</w:t>
            </w:r>
          </w:p>
          <w:p w14:paraId="3A30B1B3" w14:textId="068FF3C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выполнению</w:t>
            </w:r>
          </w:p>
        </w:tc>
        <w:tc>
          <w:tcPr>
            <w:tcW w:w="709" w:type="dxa"/>
            <w:vAlign w:val="center"/>
          </w:tcPr>
          <w:p w14:paraId="5B87B145" w14:textId="606D32AD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791DFCDC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0E7A8627" w14:textId="308E390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0D792DF5" w14:textId="7026BDE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7CE4D4C9" w14:textId="521A231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</w:t>
            </w:r>
            <w:r w:rsidR="00740D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71C4197A" w14:textId="4E5BEE64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0B126445" w14:textId="1723267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2" w:type="dxa"/>
            <w:vAlign w:val="center"/>
          </w:tcPr>
          <w:p w14:paraId="5B9D63C9" w14:textId="3A886BC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14" w:type="dxa"/>
            <w:vAlign w:val="center"/>
          </w:tcPr>
          <w:p w14:paraId="400A031E" w14:textId="1E9C112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3055" w:type="dxa"/>
            <w:vAlign w:val="center"/>
          </w:tcPr>
          <w:p w14:paraId="5B265B5B" w14:textId="49DA7C0B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698B9A82" w14:textId="30F56E5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2BB34F02" w14:textId="4F205EAA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6A3D08CC" w14:textId="77777777" w:rsidTr="009945FF">
        <w:trPr>
          <w:jc w:val="center"/>
        </w:trPr>
        <w:tc>
          <w:tcPr>
            <w:tcW w:w="562" w:type="dxa"/>
            <w:vAlign w:val="center"/>
          </w:tcPr>
          <w:p w14:paraId="7FFC3C53" w14:textId="00DD2BC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vAlign w:val="center"/>
          </w:tcPr>
          <w:p w14:paraId="0AA34A5F" w14:textId="11D5C99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Доля населения, систематически занимающегося физической культурой и спортом, в численности населения от 3 до 79 лет</w:t>
            </w:r>
          </w:p>
        </w:tc>
        <w:tc>
          <w:tcPr>
            <w:tcW w:w="709" w:type="dxa"/>
            <w:vAlign w:val="center"/>
          </w:tcPr>
          <w:p w14:paraId="56D1D182" w14:textId="583E035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3568D416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119D24F7" w14:textId="485A0FF2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549FCA75" w14:textId="1F13FA0D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1126C339" w14:textId="385A013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59,</w:t>
            </w:r>
            <w:r w:rsidR="00740D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vAlign w:val="center"/>
          </w:tcPr>
          <w:p w14:paraId="171C1795" w14:textId="0E562E1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2BC1799C" w14:textId="4B759BE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992" w:type="dxa"/>
            <w:vAlign w:val="center"/>
          </w:tcPr>
          <w:p w14:paraId="38631E47" w14:textId="78AAE1E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914" w:type="dxa"/>
            <w:vAlign w:val="center"/>
          </w:tcPr>
          <w:p w14:paraId="4D8D6402" w14:textId="22E05CB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3055" w:type="dxa"/>
            <w:vAlign w:val="center"/>
          </w:tcPr>
          <w:p w14:paraId="44426EE0" w14:textId="3A2F630F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43A47286" w14:textId="0E38258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16CA4EC8" w14:textId="40EE8201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366E6871" w14:textId="77777777" w:rsidTr="009945FF">
        <w:trPr>
          <w:jc w:val="center"/>
        </w:trPr>
        <w:tc>
          <w:tcPr>
            <w:tcW w:w="562" w:type="dxa"/>
            <w:vAlign w:val="center"/>
          </w:tcPr>
          <w:p w14:paraId="3007ECFA" w14:textId="3FE5580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vAlign w:val="center"/>
          </w:tcPr>
          <w:p w14:paraId="3B1B0DB5" w14:textId="3C6C3A3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9" w:type="dxa"/>
            <w:vAlign w:val="center"/>
          </w:tcPr>
          <w:p w14:paraId="05406A22" w14:textId="5E13216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17E9BF42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7D5B0D08" w14:textId="175A666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290FE5BE" w14:textId="4920C4A1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61ED6AFC" w14:textId="08D7723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</w:t>
            </w:r>
            <w:r w:rsidR="00740D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6C2E31E4" w14:textId="12EFFB6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433CEAB1" w14:textId="09F6B8D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vAlign w:val="center"/>
          </w:tcPr>
          <w:p w14:paraId="130473AD" w14:textId="64BCEA1F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14" w:type="dxa"/>
            <w:vAlign w:val="center"/>
          </w:tcPr>
          <w:p w14:paraId="2CD6727D" w14:textId="30A930A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55" w:type="dxa"/>
            <w:vAlign w:val="center"/>
          </w:tcPr>
          <w:p w14:paraId="39F2F98E" w14:textId="5F416BA7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395C95C0" w14:textId="2FD0E18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  <w:tc>
          <w:tcPr>
            <w:tcW w:w="1884" w:type="dxa"/>
          </w:tcPr>
          <w:p w14:paraId="67AAE479" w14:textId="77777777" w:rsidR="00D961B1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EC18D9C" w14:textId="77777777" w:rsidR="00D961B1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FE9C66F" w14:textId="220BEE4C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6F0D9305" w14:textId="77777777" w:rsidTr="009945FF">
        <w:trPr>
          <w:jc w:val="center"/>
        </w:trPr>
        <w:tc>
          <w:tcPr>
            <w:tcW w:w="562" w:type="dxa"/>
            <w:vAlign w:val="center"/>
          </w:tcPr>
          <w:p w14:paraId="765AE660" w14:textId="5C6E92C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1843" w:type="dxa"/>
            <w:vAlign w:val="center"/>
          </w:tcPr>
          <w:p w14:paraId="1844DEF3" w14:textId="2FB07B0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Количество посещений учреждений физической культуры и спорта в год</w:t>
            </w:r>
          </w:p>
        </w:tc>
        <w:tc>
          <w:tcPr>
            <w:tcW w:w="709" w:type="dxa"/>
            <w:vAlign w:val="center"/>
          </w:tcPr>
          <w:p w14:paraId="7996E8C7" w14:textId="1EF575D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2529BD50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4D505FE8" w14:textId="780A772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1F7C29D0" w14:textId="296BF78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795CE4EE" w14:textId="5669C6C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262 000</w:t>
            </w:r>
          </w:p>
        </w:tc>
        <w:tc>
          <w:tcPr>
            <w:tcW w:w="851" w:type="dxa"/>
            <w:vAlign w:val="center"/>
          </w:tcPr>
          <w:p w14:paraId="7BC76C87" w14:textId="7F1DCF5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2C9B70CE" w14:textId="742A8B3A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263 000</w:t>
            </w:r>
          </w:p>
        </w:tc>
        <w:tc>
          <w:tcPr>
            <w:tcW w:w="992" w:type="dxa"/>
            <w:vAlign w:val="center"/>
          </w:tcPr>
          <w:p w14:paraId="624348C1" w14:textId="2F585E9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263 000</w:t>
            </w:r>
          </w:p>
        </w:tc>
        <w:tc>
          <w:tcPr>
            <w:tcW w:w="914" w:type="dxa"/>
            <w:vAlign w:val="center"/>
          </w:tcPr>
          <w:p w14:paraId="4A4AFD9D" w14:textId="5D4B08F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263 000</w:t>
            </w:r>
          </w:p>
        </w:tc>
        <w:tc>
          <w:tcPr>
            <w:tcW w:w="3055" w:type="dxa"/>
            <w:vAlign w:val="center"/>
          </w:tcPr>
          <w:p w14:paraId="39F04049" w14:textId="222C9291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50DEF89A" w14:textId="159CEA0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УФКС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и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884" w:type="dxa"/>
          </w:tcPr>
          <w:p w14:paraId="14F3FBBF" w14:textId="53D8696E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26492CE5" w14:textId="77777777" w:rsidTr="009945FF">
        <w:trPr>
          <w:jc w:val="center"/>
        </w:trPr>
        <w:tc>
          <w:tcPr>
            <w:tcW w:w="562" w:type="dxa"/>
            <w:vAlign w:val="center"/>
          </w:tcPr>
          <w:p w14:paraId="07BAC653" w14:textId="1901D53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</w:tcPr>
          <w:p w14:paraId="4BAF6F86" w14:textId="77777777" w:rsidR="007A4CF8" w:rsidRPr="00AE5576" w:rsidRDefault="007A4CF8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164AA8D7" w14:textId="77777777" w:rsidR="007A4CF8" w:rsidRPr="00AE5576" w:rsidRDefault="007A4CF8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274E2A2A" w14:textId="7AC5EE0F" w:rsidR="00E6252F" w:rsidRPr="00AE5576" w:rsidRDefault="00E6252F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FF0000"/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 xml:space="preserve">Количество участников </w:t>
            </w:r>
            <w:r w:rsidRPr="00AE5576">
              <w:rPr>
                <w:color w:val="000000"/>
                <w:sz w:val="20"/>
                <w:szCs w:val="20"/>
              </w:rPr>
              <w:t>физкультурно-оздоровительных и спортивных мероприятий</w:t>
            </w:r>
          </w:p>
          <w:p w14:paraId="23570E8F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8245084" w14:textId="49B6718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5DD64476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000D4BC5" w14:textId="534BD78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1920836F" w14:textId="4A631DE4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60" w:type="dxa"/>
            <w:vAlign w:val="center"/>
          </w:tcPr>
          <w:p w14:paraId="0F5EFC04" w14:textId="1DE35162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34 1</w:t>
            </w:r>
            <w:r w:rsidR="00740D01">
              <w:rPr>
                <w:rFonts w:ascii="Times New Roman" w:hAnsi="Times New Roman" w:cs="Times New Roman"/>
              </w:rPr>
              <w:t>0</w:t>
            </w:r>
            <w:r w:rsidRPr="00AE557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49F6D98C" w14:textId="389588D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1E04AB11" w14:textId="235DF474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34 190</w:t>
            </w:r>
          </w:p>
        </w:tc>
        <w:tc>
          <w:tcPr>
            <w:tcW w:w="992" w:type="dxa"/>
            <w:vAlign w:val="center"/>
          </w:tcPr>
          <w:p w14:paraId="34237F52" w14:textId="162520FF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34 190</w:t>
            </w:r>
          </w:p>
        </w:tc>
        <w:tc>
          <w:tcPr>
            <w:tcW w:w="914" w:type="dxa"/>
            <w:vAlign w:val="center"/>
          </w:tcPr>
          <w:p w14:paraId="50D845F4" w14:textId="3D40D1C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34 190</w:t>
            </w:r>
          </w:p>
        </w:tc>
        <w:tc>
          <w:tcPr>
            <w:tcW w:w="3055" w:type="dxa"/>
            <w:vAlign w:val="center"/>
          </w:tcPr>
          <w:p w14:paraId="14008154" w14:textId="157F6A38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726E2544" w14:textId="6D32395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УФКС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и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884" w:type="dxa"/>
          </w:tcPr>
          <w:p w14:paraId="069892EC" w14:textId="134C1DAF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0A463472" w14:textId="77777777" w:rsidTr="009945FF">
        <w:trPr>
          <w:jc w:val="center"/>
        </w:trPr>
        <w:tc>
          <w:tcPr>
            <w:tcW w:w="562" w:type="dxa"/>
            <w:vAlign w:val="center"/>
          </w:tcPr>
          <w:p w14:paraId="06D4560B" w14:textId="0D27503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3" w:type="dxa"/>
          </w:tcPr>
          <w:p w14:paraId="499D1B24" w14:textId="77777777" w:rsidR="007A4CF8" w:rsidRDefault="007A4CF8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503734F8" w14:textId="77777777" w:rsidR="00EB3EA5" w:rsidRDefault="00EB3EA5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74976A51" w14:textId="77777777" w:rsidR="00EB3EA5" w:rsidRPr="00AE5576" w:rsidRDefault="00EB3EA5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164D6B07" w14:textId="77777777" w:rsidR="007A4CF8" w:rsidRPr="00AE5576" w:rsidRDefault="007A4CF8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</w:p>
          <w:p w14:paraId="7CB45D81" w14:textId="2B271B42" w:rsidR="00E6252F" w:rsidRPr="00AE5576" w:rsidRDefault="00E6252F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физкультурно-оздоровительных и</w:t>
            </w:r>
          </w:p>
          <w:p w14:paraId="1AF5A1AA" w14:textId="2E74235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спортивных мероприятий</w:t>
            </w:r>
          </w:p>
        </w:tc>
        <w:tc>
          <w:tcPr>
            <w:tcW w:w="709" w:type="dxa"/>
            <w:vAlign w:val="center"/>
          </w:tcPr>
          <w:p w14:paraId="4B53160A" w14:textId="772E194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5C47BD0A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472C1102" w14:textId="1A8AB78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0095548B" w14:textId="464028B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60" w:type="dxa"/>
            <w:vAlign w:val="center"/>
          </w:tcPr>
          <w:p w14:paraId="7BD911AA" w14:textId="50C1A31B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</w:t>
            </w:r>
            <w:r w:rsidR="00740D0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1" w:type="dxa"/>
            <w:vAlign w:val="center"/>
          </w:tcPr>
          <w:p w14:paraId="5187974D" w14:textId="0D551CB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59C4439B" w14:textId="49D7422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92" w:type="dxa"/>
            <w:vAlign w:val="center"/>
          </w:tcPr>
          <w:p w14:paraId="59627AF5" w14:textId="2AAE218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14" w:type="dxa"/>
            <w:vAlign w:val="center"/>
          </w:tcPr>
          <w:p w14:paraId="3213E731" w14:textId="103DAD00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3055" w:type="dxa"/>
            <w:vAlign w:val="center"/>
          </w:tcPr>
          <w:p w14:paraId="409902A4" w14:textId="039499C6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AC9">
              <w:rPr>
                <w:rFonts w:ascii="Times New Roman" w:hAnsi="Times New Roman" w:cs="Times New Roman"/>
              </w:rPr>
              <w:t>Государственная  программа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17.10.2023   № 688 (ред. от 30.05.2025)</w:t>
            </w:r>
          </w:p>
        </w:tc>
        <w:tc>
          <w:tcPr>
            <w:tcW w:w="1341" w:type="dxa"/>
            <w:vAlign w:val="center"/>
          </w:tcPr>
          <w:p w14:paraId="49071E20" w14:textId="3856E7F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УФКС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и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884" w:type="dxa"/>
          </w:tcPr>
          <w:p w14:paraId="311B9595" w14:textId="71E791BC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  <w:tr w:rsidR="00E6252F" w:rsidRPr="00AE5576" w14:paraId="2AA0B6F8" w14:textId="77777777" w:rsidTr="009945FF">
        <w:trPr>
          <w:jc w:val="center"/>
        </w:trPr>
        <w:tc>
          <w:tcPr>
            <w:tcW w:w="562" w:type="dxa"/>
            <w:vAlign w:val="center"/>
          </w:tcPr>
          <w:p w14:paraId="3912665B" w14:textId="7EFED096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3" w:type="dxa"/>
            <w:vAlign w:val="center"/>
          </w:tcPr>
          <w:p w14:paraId="2C6839F7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E5576">
              <w:rPr>
                <w:rFonts w:ascii="Times New Roman" w:hAnsi="Times New Roman" w:cs="Times New Roman"/>
                <w:noProof/>
              </w:rPr>
              <w:t>Результат выступлений в сезоне футбольного,</w:t>
            </w:r>
          </w:p>
          <w:p w14:paraId="11ED84CB" w14:textId="509CDA1C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E5576">
              <w:rPr>
                <w:rFonts w:ascii="Times New Roman" w:hAnsi="Times New Roman" w:cs="Times New Roman"/>
                <w:noProof/>
              </w:rPr>
              <w:t>хоккейного клубов</w:t>
            </w:r>
          </w:p>
        </w:tc>
        <w:tc>
          <w:tcPr>
            <w:tcW w:w="709" w:type="dxa"/>
            <w:vAlign w:val="center"/>
          </w:tcPr>
          <w:p w14:paraId="136E1659" w14:textId="3E8C1BA5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600C0ECD" w14:textId="77777777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8" w:type="dxa"/>
            <w:vAlign w:val="center"/>
          </w:tcPr>
          <w:p w14:paraId="49A0AB02" w14:textId="384CE301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возрастающий </w:t>
            </w:r>
          </w:p>
        </w:tc>
        <w:tc>
          <w:tcPr>
            <w:tcW w:w="943" w:type="dxa"/>
            <w:vAlign w:val="center"/>
          </w:tcPr>
          <w:p w14:paraId="33CD5214" w14:textId="50D1B6CE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60" w:type="dxa"/>
            <w:vAlign w:val="center"/>
          </w:tcPr>
          <w:p w14:paraId="66D2A7C0" w14:textId="08DA4279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vAlign w:val="center"/>
          </w:tcPr>
          <w:p w14:paraId="3A7A4C77" w14:textId="7577847F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</w:t>
            </w:r>
            <w:r w:rsidR="00D67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Align w:val="center"/>
          </w:tcPr>
          <w:p w14:paraId="00D4314C" w14:textId="2CA61A2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vAlign w:val="center"/>
          </w:tcPr>
          <w:p w14:paraId="6773EFB2" w14:textId="32942148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14" w:type="dxa"/>
            <w:vAlign w:val="center"/>
          </w:tcPr>
          <w:p w14:paraId="65BF7D9E" w14:textId="242DC4C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055" w:type="dxa"/>
            <w:vAlign w:val="center"/>
          </w:tcPr>
          <w:p w14:paraId="7E4308A9" w14:textId="40EBBA5D" w:rsidR="00E6252F" w:rsidRPr="00AE5576" w:rsidRDefault="00384AC9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384AC9">
              <w:rPr>
                <w:rFonts w:ascii="Times New Roman" w:hAnsi="Times New Roman" w:cs="Times New Roman"/>
              </w:rPr>
              <w:t xml:space="preserve">Государственная программа Кемеровской области - Кузбасса </w:t>
            </w:r>
            <w:proofErr w:type="gramStart"/>
            <w:r w:rsidRPr="00384AC9">
              <w:rPr>
                <w:rFonts w:ascii="Times New Roman" w:hAnsi="Times New Roman" w:cs="Times New Roman"/>
              </w:rPr>
              <w:t>«Физическая культура и спорт Кузбасса»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утвержденная Постановлением Правительства Кемеровской области - Кузбасса от </w:t>
            </w:r>
            <w:proofErr w:type="gramStart"/>
            <w:r w:rsidRPr="00384AC9">
              <w:rPr>
                <w:rFonts w:ascii="Times New Roman" w:hAnsi="Times New Roman" w:cs="Times New Roman"/>
              </w:rPr>
              <w:t>17.10.2023  №</w:t>
            </w:r>
            <w:proofErr w:type="gramEnd"/>
            <w:r w:rsidRPr="00384AC9">
              <w:rPr>
                <w:rFonts w:ascii="Times New Roman" w:hAnsi="Times New Roman" w:cs="Times New Roman"/>
              </w:rPr>
              <w:t xml:space="preserve"> 688 (ред. от 30.05.2025)</w:t>
            </w:r>
          </w:p>
        </w:tc>
        <w:tc>
          <w:tcPr>
            <w:tcW w:w="1341" w:type="dxa"/>
            <w:vAlign w:val="center"/>
          </w:tcPr>
          <w:p w14:paraId="6CB03BAB" w14:textId="47242173" w:rsidR="00E6252F" w:rsidRPr="00AE5576" w:rsidRDefault="00E6252F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УФКС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и</w:t>
            </w:r>
            <w:r w:rsidR="00027CD5">
              <w:rPr>
                <w:rFonts w:ascii="Times New Roman" w:hAnsi="Times New Roman" w:cs="Times New Roman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1884" w:type="dxa"/>
          </w:tcPr>
          <w:p w14:paraId="3FEE0E20" w14:textId="64F4EBC2" w:rsidR="00E6252F" w:rsidRPr="00AE5576" w:rsidRDefault="00D961B1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D961B1">
              <w:rPr>
                <w:rFonts w:ascii="Times New Roman" w:hAnsi="Times New Roman" w:cs="Times New Roman"/>
              </w:rPr>
              <w:t>сохранение населения, укрепление здоровья и повышение благополучия людей, поддержка семьи</w:t>
            </w:r>
          </w:p>
        </w:tc>
      </w:tr>
    </w:tbl>
    <w:p w14:paraId="3A8C1DE6" w14:textId="77777777" w:rsidR="009B5AAC" w:rsidRDefault="009B5AAC" w:rsidP="00AE5576">
      <w:pPr>
        <w:pStyle w:val="ConsPlusNormal"/>
        <w:tabs>
          <w:tab w:val="left" w:pos="426"/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p w14:paraId="1BC35464" w14:textId="17A1B856" w:rsidR="008B28AD" w:rsidRDefault="008B28AD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</w:pPr>
    </w:p>
    <w:p w14:paraId="1E830474" w14:textId="77777777" w:rsidR="00D961B1" w:rsidRDefault="00D961B1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</w:pPr>
    </w:p>
    <w:p w14:paraId="16F3E4B8" w14:textId="77777777" w:rsidR="00D961B1" w:rsidRPr="00AE5576" w:rsidRDefault="00D961B1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</w:pPr>
    </w:p>
    <w:p w14:paraId="2C0CC062" w14:textId="340CF34D" w:rsidR="008B28AD" w:rsidRPr="00AE5576" w:rsidRDefault="008B28AD" w:rsidP="00AE5576">
      <w:pPr>
        <w:pStyle w:val="ConsPlusNormal"/>
        <w:tabs>
          <w:tab w:val="left" w:pos="426"/>
          <w:tab w:val="left" w:pos="709"/>
        </w:tabs>
        <w:ind w:right="111" w:firstLine="0"/>
        <w:jc w:val="center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lastRenderedPageBreak/>
        <w:t>2.</w:t>
      </w:r>
      <w:r w:rsidR="00CD0FC3">
        <w:rPr>
          <w:rFonts w:ascii="Times New Roman" w:hAnsi="Times New Roman" w:cs="Times New Roman"/>
        </w:rPr>
        <w:t>1</w:t>
      </w:r>
      <w:r w:rsidRPr="00AE5576">
        <w:rPr>
          <w:rFonts w:ascii="Times New Roman" w:hAnsi="Times New Roman" w:cs="Times New Roman"/>
        </w:rPr>
        <w:t xml:space="preserve">. Помесячный план достижения показателей муниципальной программы в </w:t>
      </w:r>
      <w:r w:rsidR="0083694E" w:rsidRPr="00AE5576">
        <w:rPr>
          <w:rFonts w:ascii="Times New Roman" w:hAnsi="Times New Roman" w:cs="Times New Roman"/>
        </w:rPr>
        <w:t>2026</w:t>
      </w:r>
      <w:r w:rsidRPr="00AE5576">
        <w:rPr>
          <w:rFonts w:ascii="Times New Roman" w:hAnsi="Times New Roman" w:cs="Times New Roman"/>
        </w:rPr>
        <w:t xml:space="preserve"> году</w:t>
      </w:r>
    </w:p>
    <w:p w14:paraId="003D4CBE" w14:textId="77777777" w:rsidR="008B28AD" w:rsidRPr="00AE5576" w:rsidRDefault="008B28AD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tbl>
      <w:tblPr>
        <w:tblW w:w="5056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1950"/>
        <w:gridCol w:w="708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992"/>
        <w:gridCol w:w="850"/>
        <w:gridCol w:w="796"/>
        <w:gridCol w:w="931"/>
        <w:gridCol w:w="9"/>
        <w:gridCol w:w="1099"/>
      </w:tblGrid>
      <w:tr w:rsidR="00485929" w:rsidRPr="00AE5576" w14:paraId="0E988B81" w14:textId="04C6755B" w:rsidTr="00D961B1">
        <w:trPr>
          <w:jc w:val="center"/>
        </w:trPr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C008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D6CA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81" w:right="7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Цели/показатели муниципальной программы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A65C" w14:textId="6AA332F3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3202" w14:textId="11E6869F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Единица измерения (по ОКЕИ)</w:t>
            </w:r>
          </w:p>
        </w:tc>
        <w:tc>
          <w:tcPr>
            <w:tcW w:w="106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F9A1" w14:textId="6BB30DBE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Плановые значения по месяцам</w:t>
            </w:r>
          </w:p>
        </w:tc>
        <w:tc>
          <w:tcPr>
            <w:tcW w:w="1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0CB52" w14:textId="1C0A81D7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85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Ответственный за достижение</w:t>
            </w:r>
            <w:r w:rsidRPr="00AE5576">
              <w:rPr>
                <w:rFonts w:ascii="Times New Roman" w:hAnsi="Times New Roman" w:cs="Times New Roman"/>
                <w:spacing w:val="-37"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показателя</w:t>
            </w:r>
            <w:r w:rsidRPr="00AE5576">
              <w:rPr>
                <w:rFonts w:ascii="Times New Roman" w:hAnsi="Times New Roman" w:cs="Times New Roman"/>
                <w:vertAlign w:val="superscript"/>
              </w:rPr>
              <w:t>14</w:t>
            </w:r>
          </w:p>
        </w:tc>
      </w:tr>
      <w:tr w:rsidR="008C61F0" w:rsidRPr="00AE5576" w14:paraId="6B190F51" w14:textId="69D4E985" w:rsidTr="00D961B1">
        <w:trPr>
          <w:jc w:val="center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8AA4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6097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3E5F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A13A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DD77" w14:textId="77777777" w:rsidR="00485929" w:rsidRPr="00AE5576" w:rsidRDefault="00485929" w:rsidP="00AE5576">
            <w:pPr>
              <w:pStyle w:val="ConsPlusNormal"/>
              <w:tabs>
                <w:tab w:val="left" w:pos="709"/>
                <w:tab w:val="left" w:pos="1065"/>
              </w:tabs>
              <w:ind w:left="73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январь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E094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февраль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74C2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март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F052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96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апрель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65C53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75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май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8A29" w14:textId="09DACB31" w:rsidR="00485929" w:rsidRPr="00AE5576" w:rsidRDefault="009C115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июнь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0E99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55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июль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9FD43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84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август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F2F1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сентябрь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5EE47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октябрь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F4D5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31" w:right="148" w:firstLine="0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E5576">
              <w:rPr>
                <w:rFonts w:ascii="Times New Roman" w:hAnsi="Times New Roman" w:cs="Times New Roman"/>
                <w:i/>
                <w:iCs/>
              </w:rPr>
              <w:t>ноябрь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5D75" w14:textId="3CEFC4E0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69" w:right="-31" w:firstLine="14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На конец </w:t>
            </w:r>
            <w:r w:rsidR="00A2377E" w:rsidRPr="00AE5576">
              <w:rPr>
                <w:rFonts w:ascii="Times New Roman" w:hAnsi="Times New Roman" w:cs="Times New Roman"/>
              </w:rPr>
              <w:t>2026</w:t>
            </w:r>
            <w:r w:rsidRPr="00AE5576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8044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snapToGrid w:val="0"/>
              <w:ind w:left="83" w:right="-3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85929" w:rsidRPr="00AE5576" w14:paraId="21942B35" w14:textId="4CBD8116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F2AF" w14:textId="1435BE94" w:rsidR="00485929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7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07D4" w14:textId="6ABA8B1C" w:rsidR="00485929" w:rsidRPr="00AE5576" w:rsidRDefault="0083694E" w:rsidP="00AE5576">
            <w:pPr>
              <w:pStyle w:val="ConsPlusNormal"/>
              <w:tabs>
                <w:tab w:val="left" w:pos="709"/>
              </w:tabs>
              <w:ind w:left="17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условий для развития физической культуры и массового спорта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0B73" w14:textId="77777777" w:rsidR="00485929" w:rsidRPr="00AE5576" w:rsidRDefault="00485929" w:rsidP="00AE5576">
            <w:pPr>
              <w:pStyle w:val="ConsPlusNormal"/>
              <w:tabs>
                <w:tab w:val="left" w:pos="709"/>
              </w:tabs>
              <w:ind w:left="17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61F0" w:rsidRPr="00AE5576" w14:paraId="06F11244" w14:textId="3EDA082E" w:rsidTr="00D961B1">
        <w:trPr>
          <w:trHeight w:val="3199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595C1" w14:textId="77777777" w:rsidR="00B75DEE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97317D0" w14:textId="77777777" w:rsidR="00CD0FC3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D97F374" w14:textId="77777777" w:rsidR="00CD0FC3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B0918D1" w14:textId="77777777" w:rsidR="00CD0FC3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30D7EA3" w14:textId="77777777" w:rsidR="00C61ADA" w:rsidRDefault="00C61ADA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09D2375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C4A45E7" w14:textId="3EEE1558" w:rsidR="00B646A8" w:rsidRPr="00AE5576" w:rsidRDefault="00B646A8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9954" w14:textId="7FDBEFE3" w:rsidR="00416C7F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Численность</w:t>
            </w:r>
          </w:p>
          <w:p w14:paraId="58688ADB" w14:textId="0C613C18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занимающихся в спортивных школах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AEBC9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79A4C06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A5EFA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54DEC53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A4F2B2F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84E557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7731A71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DA3C887" w14:textId="2CDCA2AE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142C" w14:textId="77777777" w:rsidR="00C61ADA" w:rsidRDefault="00C61AD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F50BC22" w14:textId="156E4433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A5DFE4" w14:textId="77777777" w:rsidR="00B646A8" w:rsidRPr="00AE5576" w:rsidRDefault="00B646A8" w:rsidP="00CD0FC3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</w:rPr>
            </w:pPr>
          </w:p>
          <w:p w14:paraId="674E3D11" w14:textId="3CEA3DA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5 440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97865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977F98D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FA5C44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3847FDD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E7D048E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DE47B05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33EE155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F89916A" w14:textId="2120717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E79C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FAF005E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7F0822B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635A702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F0053F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1A4C8C7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5AD6E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B9C59FD" w14:textId="5996745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3504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C8441A6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517DC12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16BEF5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D02646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F8F5D2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9239E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8350784" w14:textId="151B45E1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32B8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E423AC0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49D217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F92C6A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ADE551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E8DBD62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508A6F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56E2D2C" w14:textId="3C4FB0E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5B8D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4A90D73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82DC202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0847C96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4BCACD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F819B24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9A6667" w14:textId="6C6D4B4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C798C5" w14:textId="770B23F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0624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B14E64C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55DF37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A15EC97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070577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37DBC99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1D303D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A3CA8B6" w14:textId="0793839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5 447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4E6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489D0CA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B28338C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726CA76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36ABA6A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9A4E31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863191F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2144BC" w14:textId="316DD54A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C7AE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FCD0554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A8DC71F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4A4B14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63229F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8DADB8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0D5BB9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B568218" w14:textId="32FD33FD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CD0FC3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448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1B30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5E748A1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AC6575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8F8C3E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970E21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8E9B1A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331EB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0C98320" w14:textId="74656D3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5 448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FFBE6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0870577" w14:textId="77777777" w:rsidR="00B646A8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23F34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6E8EE9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B44112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B38E080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44ADF65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DB82324" w14:textId="244668E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5 449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5BCA6" w14:textId="77777777" w:rsidR="00C61ADA" w:rsidRDefault="00C61AD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28DE9D" w14:textId="0DDB3BE7" w:rsidR="00B646A8" w:rsidRPr="00AE5576" w:rsidRDefault="00416C7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="00B646A8" w:rsidRPr="00AE5576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D5BCC2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EF257D8" w14:textId="77777777" w:rsidR="00D961B1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</w:t>
            </w:r>
          </w:p>
          <w:p w14:paraId="4E2C8855" w14:textId="77777777" w:rsidR="00D961B1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</w:t>
            </w:r>
          </w:p>
          <w:p w14:paraId="7E2C0E77" w14:textId="77777777" w:rsidR="00D961B1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физической культуре, спорту и молодежной политике </w:t>
            </w:r>
            <w:proofErr w:type="spellStart"/>
            <w:r>
              <w:rPr>
                <w:rFonts w:ascii="Times New Roman" w:hAnsi="Times New Roman" w:cs="Times New Roman"/>
              </w:rPr>
              <w:t>администра</w:t>
            </w:r>
            <w:proofErr w:type="spellEnd"/>
          </w:p>
          <w:p w14:paraId="13B33DDD" w14:textId="77777777" w:rsidR="00D961B1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города </w:t>
            </w:r>
            <w:proofErr w:type="spellStart"/>
            <w:r>
              <w:rPr>
                <w:rFonts w:ascii="Times New Roman" w:hAnsi="Times New Roman" w:cs="Times New Roman"/>
              </w:rPr>
              <w:t>Прокопьевс</w:t>
            </w:r>
            <w:proofErr w:type="spellEnd"/>
          </w:p>
          <w:p w14:paraId="19C937C9" w14:textId="2D3472FF" w:rsidR="00D961B1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</w:t>
            </w:r>
          </w:p>
          <w:p w14:paraId="4D78988A" w14:textId="502C69B1" w:rsidR="00B646A8" w:rsidRPr="00AE5576" w:rsidRDefault="00D961B1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 w:rsidR="00CD0FC3"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  <w:r w:rsidR="00CD0FC3">
              <w:rPr>
                <w:rFonts w:ascii="Times New Roman" w:hAnsi="Times New Roman" w:cs="Times New Roman"/>
              </w:rPr>
              <w:t>)</w:t>
            </w:r>
          </w:p>
        </w:tc>
      </w:tr>
      <w:tr w:rsidR="008C61F0" w:rsidRPr="00AE5576" w14:paraId="03514380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B94120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91D5310" w14:textId="273EDD37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DF13B" w14:textId="77777777" w:rsidR="00D961B1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</w:p>
          <w:p w14:paraId="1AC31CCB" w14:textId="77777777" w:rsidR="00D961B1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 xml:space="preserve">спортсменов </w:t>
            </w:r>
          </w:p>
          <w:p w14:paraId="75088BBD" w14:textId="27AC5EF1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разрядников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3B373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3E5C679" w14:textId="52D26360" w:rsidR="00B646A8" w:rsidRPr="00AE5576" w:rsidRDefault="00B646A8" w:rsidP="009945FF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B37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0FBF0B2" w14:textId="36C2DF13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A61C5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C4D7CE2" w14:textId="3E1A42A0" w:rsidR="00B646A8" w:rsidRPr="00AE5576" w:rsidRDefault="00D961B1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646A8" w:rsidRPr="00AE5576">
              <w:rPr>
                <w:rFonts w:ascii="Times New Roman" w:hAnsi="Times New Roman" w:cs="Times New Roman"/>
              </w:rPr>
              <w:t> 785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64E95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3BCC7FD" w14:textId="0C44AAB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BA9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C510AB5" w14:textId="22283A42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F0E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C147467" w14:textId="11A9B83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029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7C28B87" w14:textId="45186699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599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D6F9A7A" w14:textId="37B2423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6F4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D860B65" w14:textId="7F2ECD3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D57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A6FE9B3" w14:textId="7D5A0296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BB8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26540DD" w14:textId="39C76A5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1 787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F41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7600AE" w14:textId="62E8C80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A2933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704D501" w14:textId="5A5DB7A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</w:t>
            </w:r>
            <w:r w:rsidR="0003231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FBF25E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6C3DE7" w14:textId="32C28549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94FF5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8FBCF7" w14:textId="6808DAB0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642B4150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31A401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89142AF" w14:textId="2B0440AB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22543" w14:textId="77777777" w:rsidR="00D961B1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</w:p>
          <w:p w14:paraId="57B8264A" w14:textId="4A345809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выдающихся спортсменов-юных талантов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8BF81" w14:textId="77777777" w:rsidR="009945FF" w:rsidRDefault="009945FF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EA1C23E" w14:textId="43883C73" w:rsidR="00B646A8" w:rsidRPr="00AE5576" w:rsidRDefault="00B646A8" w:rsidP="009945FF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AACD" w14:textId="746971EE" w:rsidR="00B646A8" w:rsidRPr="00AE5576" w:rsidRDefault="00D961B1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B646A8" w:rsidRPr="00AE5576">
              <w:rPr>
                <w:rFonts w:ascii="Times New Roman" w:hAnsi="Times New Roman" w:cs="Times New Roman"/>
              </w:rPr>
              <w:t>ел</w:t>
            </w:r>
            <w:r>
              <w:rPr>
                <w:rFonts w:ascii="Times New Roman" w:hAnsi="Times New Roman" w:cs="Times New Roman"/>
              </w:rPr>
              <w:t>о</w:t>
            </w:r>
            <w:r w:rsidR="00B646A8" w:rsidRPr="00AE5576">
              <w:rPr>
                <w:rFonts w:ascii="Times New Roman" w:hAnsi="Times New Roman" w:cs="Times New Roman"/>
              </w:rPr>
              <w:t>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9651FE" w14:textId="7CD38936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D93A9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5D436BF" w14:textId="3B746816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9683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944FD14" w14:textId="6664AE53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D66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6ADAAE0" w14:textId="0158F490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31179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F813F92" w14:textId="73BD07C5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1DD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C70A8F7" w14:textId="3DDBA41D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3E8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0EFF46" w14:textId="1788D1C4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B35F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F63D781" w14:textId="454FE3C5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9447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44F36BF" w14:textId="7E447AF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19D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DF410C7" w14:textId="7D352848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BAEAB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734A8DE" w14:textId="69516C43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F08D1" w14:textId="01B1FA8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2D2AD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72FDBC9" w14:textId="720F859C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  <w:p w14:paraId="3F420E4C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61F0" w:rsidRPr="00AE5576" w14:paraId="24474A92" w14:textId="77777777" w:rsidTr="00D961B1">
        <w:trPr>
          <w:trHeight w:val="2018"/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1CFB10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6B689B6A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2D42416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BB1AF42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832B19B" w14:textId="4F794DFC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48AA8" w14:textId="7F265B6E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Участие спортсменов в соревнованиях межрегионального всероссийского и международного уровней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5ACBE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24C30D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D4FDBAE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93F8EB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3D838E8" w14:textId="7BAB9C31" w:rsidR="00B646A8" w:rsidRPr="00AE5576" w:rsidRDefault="00B646A8" w:rsidP="009945FF">
            <w:pPr>
              <w:pStyle w:val="ConsPlusNormal"/>
              <w:tabs>
                <w:tab w:val="left" w:pos="709"/>
              </w:tabs>
              <w:snapToGrid w:val="0"/>
              <w:ind w:right="-201" w:hanging="19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BE903" w14:textId="7286DE83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6CB91" w14:textId="3B45069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</w:t>
            </w:r>
            <w:r w:rsidR="0003231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064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19053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3D26A2E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9086BC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0E9CD2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EEC4B5A" w14:textId="4CBAA0F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E44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A47F42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5003B3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DDB4B7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A136EB8" w14:textId="428698B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0BF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33E6C1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190824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894095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8B7D70" w14:textId="62DE886E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4064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027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9882C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A9FEEB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7EC257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057D714" w14:textId="0FB6AF08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B47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6EF8D5B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AAB529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D32359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4E2E63E" w14:textId="001742BB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4B4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103D41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D8D56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2E73920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A7B967" w14:textId="6A8256CF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115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C07ED1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0CC16FF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F1E30D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0809F4C" w14:textId="066DDF0A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D5B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FE79D3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8EEDF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8C1CAC5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6C229E" w14:textId="6AC66F38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4066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3C1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9CD611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436237D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B70091D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C78D279" w14:textId="1051B736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4 066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9F116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678450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C4E962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B6BCF3A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22F6C4E" w14:textId="0B1AD5A5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4 066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AF263" w14:textId="18373BE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4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066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52803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6978818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909E7D9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99369E3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C1171CA" w14:textId="4F879A92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0FE2BA53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90B75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AD60CCF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3BF509EF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21B06CD2" w14:textId="10B64801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2080" w14:textId="77777777" w:rsidR="00B646A8" w:rsidRPr="009945FF" w:rsidRDefault="00B646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Доля участников, выполнивших</w:t>
            </w:r>
          </w:p>
          <w:p w14:paraId="364893CF" w14:textId="77777777" w:rsidR="00B646A8" w:rsidRPr="009945FF" w:rsidRDefault="00B646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нормативы</w:t>
            </w:r>
          </w:p>
          <w:p w14:paraId="195B46B7" w14:textId="77777777" w:rsidR="00B646A8" w:rsidRPr="009945FF" w:rsidRDefault="00B646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ГТО на знак отличия от общего количества</w:t>
            </w:r>
          </w:p>
          <w:p w14:paraId="5DB49E24" w14:textId="356BF9C3" w:rsidR="00B646A8" w:rsidRPr="009945FF" w:rsidRDefault="00B646A8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приступивших к</w:t>
            </w:r>
          </w:p>
          <w:p w14:paraId="084B7747" w14:textId="7523A5BD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выполнению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B966E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5467FE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B957F8A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22BA11B" w14:textId="1CA4DBE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4DD1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D05921" w14:textId="314AC1AD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4C38A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9F83C67" w14:textId="30577C6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F4BC7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8B70AB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F99F4F6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32072B" w14:textId="21233AF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3B7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4E13575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3218A1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49EEF6" w14:textId="2ECCC86F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B574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E040B1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60CB81D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C613440" w14:textId="531E8CCF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4C8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DA5A7FD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B9387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81E4FC5" w14:textId="172A7AE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AFA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F122633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02FD399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DE70E35" w14:textId="0650433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1EA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883F0B2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2EFCD8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418F8B2" w14:textId="78B5D66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95B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BE8545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EAC6DE8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D099EA7" w14:textId="6AF8323E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D36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327E0D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729E20C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5184C47" w14:textId="5BEA50C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F22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09AA40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342452A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03310F2" w14:textId="01D4FEDE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8622A4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46FECBA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1E8065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21DBC87" w14:textId="74D95D9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5592E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D64BC2" w14:textId="4D479F41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2D3E6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2114EF3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5F09CE2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D2502A0" w14:textId="4ABF3556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2C22E32F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C65DF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1532C14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0E58C76D" w14:textId="67CD12B2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5EDC" w14:textId="739A3B9E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Доля населения, систематически занимающегося физической культурой и спортом, в численности населения от 3 до 79 лет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3C83A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DA63DBE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D2F1BF4" w14:textId="63ED9CD3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</w:t>
            </w:r>
            <w:r w:rsidR="00B646A8" w:rsidRPr="00AE5576">
              <w:rPr>
                <w:rFonts w:ascii="Times New Roman" w:hAnsi="Times New Roman" w:cs="Times New Roman"/>
              </w:rPr>
              <w:t>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2732" w14:textId="578C0F5C" w:rsidR="00B646A8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B646A8" w:rsidRPr="00AE5576">
              <w:rPr>
                <w:rFonts w:ascii="Times New Roman" w:hAnsi="Times New Roman" w:cs="Times New Roman"/>
              </w:rPr>
              <w:t>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FC94EA" w14:textId="7A6FF84F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6585A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F266A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8E99021" w14:textId="77691CE6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E91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26E37F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34B0186" w14:textId="163852A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EC2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934AF09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F867315" w14:textId="5E15BD6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EF8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760C2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3F9BAC8" w14:textId="07CA1AAF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60,7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59E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F7C2E0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E7F4F71" w14:textId="4C57969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28D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94F461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5177227" w14:textId="2E44FEAA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D13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5AD451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F82FC50" w14:textId="6A89DCFD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5BB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75C1A4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F16611B" w14:textId="1BF613B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301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CB372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8980CB2" w14:textId="346EBFF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E991A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E47A55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2BD1DF" w14:textId="5AA0BB7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61,6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F1D3E" w14:textId="3C3B7A6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61,7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9CAA1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B9F95F0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CB1CD6E" w14:textId="679FC4FF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0F8613F0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B2F6EC" w14:textId="77777777" w:rsidR="00B75DEE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222C00CF" w14:textId="77777777" w:rsidR="00CD0FC3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BE3E87B" w14:textId="77777777" w:rsidR="00CD0FC3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08F1872B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09E46CE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D3B5BE4" w14:textId="65B7A0BC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2CEA" w14:textId="7EEE1541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49BB5C" w14:textId="0860A71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B9BCC0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B189281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0F503EB" w14:textId="77777777" w:rsidR="004F62E3" w:rsidRDefault="004F62E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B4AD7A" w14:textId="77777777" w:rsidR="00CD0FC3" w:rsidRPr="00AE5576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F42535F" w14:textId="3B5BEF38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76D246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B0D16B7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2CAF9C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E3CF7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650D37" w14:textId="7BE0A9C9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A24A" w14:textId="161F3641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CA46" w14:textId="19CFA2B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9ECAEA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D40F194" w14:textId="7777777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D653960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2083CE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514D3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413322E" w14:textId="3495EA7B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27,3</w:t>
            </w:r>
          </w:p>
          <w:p w14:paraId="196D7E34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D0D670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2DB721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9FAADA8" w14:textId="44D44AF4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01F1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EB1332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5A089DD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DC5B703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98DE24C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5250065" w14:textId="280C43B3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27,4</w:t>
            </w:r>
          </w:p>
          <w:p w14:paraId="379295A3" w14:textId="1DFEFA0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13491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5EEB31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0E4D1C9" w14:textId="5680E66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5B2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0569A2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E870E33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CDC521F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C992D4F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D3B3F2" w14:textId="532F6742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27,4</w:t>
            </w:r>
          </w:p>
          <w:p w14:paraId="5035F0C4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C2228A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16F703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550D7FF" w14:textId="67F9C1B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44F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32821C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FBCBC8F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4CA0A4A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EA7B768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6ABE1D3" w14:textId="7B6C23D6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27,5</w:t>
            </w:r>
          </w:p>
          <w:p w14:paraId="65A66EC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FF7FF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5D4829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97B3286" w14:textId="7B8FBD3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C2D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274A3B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80CA589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EB020B8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20126B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0DC06A" w14:textId="03341BED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27,5</w:t>
            </w:r>
          </w:p>
          <w:p w14:paraId="685ADDE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321AFA4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CB0CD5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64DECD6" w14:textId="6CC6E642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D10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38635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36AD74E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B1A6CA0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F6AF04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C8D438" w14:textId="466F32A5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27,7</w:t>
            </w:r>
          </w:p>
          <w:p w14:paraId="44068D2D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C396D8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A0F159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683A363" w14:textId="7CD80B32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F2A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E5F9A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F6828E9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D0BC0A4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F17FDA4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BDD6C8E" w14:textId="3CA4F356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27,7</w:t>
            </w:r>
          </w:p>
          <w:p w14:paraId="38E18386" w14:textId="6FF40738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299CE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82CEC8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1FD80B" w14:textId="6163AF09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AEC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438245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3D811D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3FC4FAB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3B6AFC3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99AA543" w14:textId="766A366B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27,8</w:t>
            </w:r>
          </w:p>
          <w:p w14:paraId="7DC605D9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89D532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68B31C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72B71AD" w14:textId="471EE7A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AFF7FD" w14:textId="48B7605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BE5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23A89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6E3FA60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29238F4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7AE9CFA" w14:textId="77777777" w:rsidR="00CD0FC3" w:rsidRDefault="00CD0FC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69F03DD" w14:textId="7281C6A5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27,9</w:t>
            </w:r>
          </w:p>
          <w:p w14:paraId="410CE2A9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7FE0A6E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D2058E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C95E29" w14:textId="754D682C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189F4B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259F68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8F4744A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CEA146D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A50043F" w14:textId="77777777" w:rsidR="008F12B8" w:rsidRDefault="008F12B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F19F328" w14:textId="4463235A" w:rsidR="00B646A8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27,9</w:t>
            </w:r>
          </w:p>
          <w:p w14:paraId="2A497989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0D5513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59D392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C2DF5AE" w14:textId="4F0C3723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6E32F" w14:textId="2F3510C2" w:rsidR="00B646A8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97C8A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EBE34F3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3578BC9" w14:textId="77777777" w:rsidR="004F5E03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FC6C582" w14:textId="77777777" w:rsidR="008F12B8" w:rsidRPr="00AE5576" w:rsidRDefault="008F12B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5C474F6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6B66D26" w14:textId="2B1E558B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002F97D9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1ADAF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7B44A6D7" w14:textId="630F2600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B294A" w14:textId="0A598DAD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14:paraId="13C191DA" w14:textId="2E6496D5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посещений учреждений физической культуры и спорта в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AE9FB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4050289" w14:textId="1CC7D57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630B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F3EE6EF" w14:textId="548660E0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A0B146" w14:textId="5F25E8FC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BBEDF39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172"/>
              <w:jc w:val="center"/>
              <w:rPr>
                <w:rFonts w:ascii="Times New Roman" w:hAnsi="Times New Roman" w:cs="Times New Roman"/>
              </w:rPr>
            </w:pPr>
          </w:p>
          <w:p w14:paraId="4461BB60" w14:textId="20734D4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172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</w:t>
            </w:r>
            <w:r w:rsidR="0003231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000</w:t>
            </w:r>
          </w:p>
          <w:p w14:paraId="3B2E3C43" w14:textId="6C9A6967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8E17BD" w14:textId="026816BA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7CA9D38" w14:textId="4595D6B3" w:rsidR="00032313" w:rsidRPr="00AE5576" w:rsidRDefault="009945FF" w:rsidP="009945FF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4F5E03" w:rsidRPr="00AE5576">
              <w:rPr>
                <w:rFonts w:ascii="Times New Roman" w:hAnsi="Times New Roman" w:cs="Times New Roman"/>
              </w:rPr>
              <w:t xml:space="preserve">  </w:t>
            </w:r>
            <w:r w:rsidR="00032313" w:rsidRPr="00AE5576">
              <w:rPr>
                <w:rFonts w:ascii="Times New Roman" w:hAnsi="Times New Roman" w:cs="Times New Roman"/>
              </w:rPr>
              <w:t>262 100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6FE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FE671A" w14:textId="69130B40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CFE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4C630BA" w14:textId="7651BD2E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432A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2483912" w14:textId="2E75307E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2C8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7C237CA" w14:textId="0CE414F0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262 500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123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0E30878" w14:textId="76352D8B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262 600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B4C8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0C88D08" w14:textId="68A944BB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262 700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36855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3239D1C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274CD09" w14:textId="3BDB9D05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262 800</w:t>
            </w:r>
          </w:p>
          <w:p w14:paraId="48D7308B" w14:textId="31505F9A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3E7F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26E122A" w14:textId="5D2977DE" w:rsidR="00032313" w:rsidRPr="00AE5576" w:rsidRDefault="0003231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</w:t>
            </w:r>
            <w:r w:rsidR="009B76BA" w:rsidRPr="00AE5576">
              <w:rPr>
                <w:rFonts w:ascii="Times New Roman" w:hAnsi="Times New Roman" w:cs="Times New Roman"/>
              </w:rPr>
              <w:t> 900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7E796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BB7FF7" w14:textId="4EE2AEDF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262</w:t>
            </w:r>
            <w:r w:rsidR="008C61F0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950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F708C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B29151A" w14:textId="695B79E0" w:rsidR="00B646A8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</w:t>
            </w:r>
            <w:r w:rsidR="00B646A8" w:rsidRPr="00AE5576">
              <w:rPr>
                <w:rFonts w:ascii="Times New Roman" w:hAnsi="Times New Roman" w:cs="Times New Roman"/>
              </w:rPr>
              <w:t>63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="00B646A8" w:rsidRPr="00AE5576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309B0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542B58E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BF70E28" w14:textId="4936C57A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  <w:p w14:paraId="521B6647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61F0" w:rsidRPr="00AE5576" w14:paraId="4952ED60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985327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DC77528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619DBF47" w14:textId="40BAEA9E" w:rsidR="00B646A8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2B2FEE84" w14:textId="77777777" w:rsidR="00B646A8" w:rsidRPr="009945FF" w:rsidRDefault="00B646A8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FF0000"/>
                <w:sz w:val="18"/>
                <w:szCs w:val="18"/>
              </w:rPr>
            </w:pPr>
            <w:r w:rsidRPr="009945FF">
              <w:rPr>
                <w:sz w:val="18"/>
                <w:szCs w:val="18"/>
              </w:rPr>
              <w:t xml:space="preserve">Количество участников </w:t>
            </w:r>
            <w:r w:rsidRPr="009945FF">
              <w:rPr>
                <w:color w:val="000000"/>
                <w:sz w:val="18"/>
                <w:szCs w:val="18"/>
              </w:rPr>
              <w:t>физкультурно-оздоровительных и спортивных мероприятий</w:t>
            </w:r>
          </w:p>
          <w:p w14:paraId="7BC000EC" w14:textId="77777777" w:rsidR="00B646A8" w:rsidRPr="009945FF" w:rsidRDefault="00B646A8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70ACA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9C1CB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FF060CA" w14:textId="0B0786F5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3678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FFBA6D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3BDCD06" w14:textId="0FD5613A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941380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20B460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36F1606" w14:textId="31BCC6BB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</w:t>
            </w:r>
            <w:r w:rsidR="009B76BA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BCBFC7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491AC1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7ACE2E3" w14:textId="53093F0F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85AA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11B3F84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FD1266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A8594EA" w14:textId="2BB48272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34 182</w:t>
            </w:r>
          </w:p>
          <w:p w14:paraId="0E88D7F0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432FC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9095F53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2D0D1E1" w14:textId="2C914314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114F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7547BF7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010675A" w14:textId="170B3FCA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B801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36A59FE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059AD87" w14:textId="37241178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597B3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2F3606E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B62F8F8" w14:textId="433DB426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7780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DD30CFA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EF635A2" w14:textId="1090EDDB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1CD8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6AA871F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6746549" w14:textId="2C328C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2662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4E5CBDF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A5E8EC4" w14:textId="6FCC5EA0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34 188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2CD786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D77EF35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897C89A" w14:textId="24A9C542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</w:t>
            </w:r>
            <w:r w:rsidR="008C61F0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189</w:t>
            </w: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B8C38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31CF08F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1F775CA" w14:textId="495F2BB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34</w:t>
            </w:r>
            <w:r w:rsidR="004F5E03" w:rsidRPr="00AE5576">
              <w:rPr>
                <w:rFonts w:ascii="Times New Roman" w:hAnsi="Times New Roman" w:cs="Times New Roman"/>
              </w:rPr>
              <w:t> </w:t>
            </w:r>
            <w:r w:rsidRPr="00AE5576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9BDDDA" w14:textId="77777777" w:rsidR="00B646A8" w:rsidRPr="00AE5576" w:rsidRDefault="00B646A8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7192C65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D6EA8E9" w14:textId="0BE0DC38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  <w:tr w:rsidR="008C61F0" w:rsidRPr="00AE5576" w14:paraId="0682C3D6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9D7C11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0F69118E" w14:textId="77777777" w:rsidR="00AE5576" w:rsidRPr="00AE5576" w:rsidRDefault="00AE5576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5D69ABD3" w14:textId="77777777" w:rsidR="00AE5576" w:rsidRPr="00AE5576" w:rsidRDefault="00AE5576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1684AAC5" w14:textId="4CD33373" w:rsidR="009B76BA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</w:tcBorders>
          </w:tcPr>
          <w:p w14:paraId="7339B1B9" w14:textId="77777777" w:rsidR="008C61F0" w:rsidRPr="009945FF" w:rsidRDefault="008C61F0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</w:p>
          <w:p w14:paraId="68DE0595" w14:textId="69EE3A26" w:rsidR="009B76BA" w:rsidRPr="009945FF" w:rsidRDefault="009B76BA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18"/>
                <w:szCs w:val="18"/>
              </w:rPr>
            </w:pPr>
            <w:r w:rsidRPr="009945FF">
              <w:rPr>
                <w:sz w:val="18"/>
                <w:szCs w:val="18"/>
              </w:rPr>
              <w:t>Количество физкультурно-оздоровительных и</w:t>
            </w:r>
          </w:p>
          <w:p w14:paraId="619B3017" w14:textId="263BD806" w:rsidR="00AE5576" w:rsidRPr="009945FF" w:rsidRDefault="009B76BA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спортивных</w:t>
            </w:r>
          </w:p>
          <w:p w14:paraId="7A980454" w14:textId="60DB3039" w:rsidR="009B76BA" w:rsidRPr="009945FF" w:rsidRDefault="009B76BA" w:rsidP="00AE5576">
            <w:pPr>
              <w:pStyle w:val="ConsPlusNormal"/>
              <w:tabs>
                <w:tab w:val="left" w:pos="709"/>
              </w:tabs>
              <w:ind w:right="-201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EB16A2" w14:textId="369D6BB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121A" w14:textId="6845790F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353B2" w14:textId="2232C49E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BED537" w14:textId="7416A3DB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BA4A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A95C0BF" w14:textId="732BADE2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  <w:p w14:paraId="7D067B10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E14" w14:textId="09EC5D10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0ADC79" w14:textId="2C429DA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B90DDD" w14:textId="57C0D778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1DF42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93EA9E4" w14:textId="467C16CA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  <w:p w14:paraId="47558D29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2860" w14:textId="7E5B9A72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BAB37C" w14:textId="3C1C3B5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844FE5" w14:textId="11097790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87B4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E6E0066" w14:textId="7DDF133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  <w:p w14:paraId="1DF9F8B5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6FC9E" w14:textId="3973D71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ABB2D0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9C17B66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58377880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5DE3D9A" w14:textId="77777777" w:rsidR="008C61F0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0B2A555" w14:textId="63169EFD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  <w:p w14:paraId="363D22B9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01D5EA1B" w14:textId="77777777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61F0" w:rsidRPr="00AE5576" w14:paraId="221E0CF0" w14:textId="77777777" w:rsidTr="00D961B1">
        <w:trPr>
          <w:jc w:val="center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316D9D" w14:textId="77777777" w:rsidR="00B75DEE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</w:p>
          <w:p w14:paraId="47407536" w14:textId="13AD9B74" w:rsidR="009B76BA" w:rsidRPr="00AE5576" w:rsidRDefault="00B75DEE" w:rsidP="00AE5576">
            <w:pPr>
              <w:pStyle w:val="ConsPlusNormal"/>
              <w:tabs>
                <w:tab w:val="left" w:pos="709"/>
              </w:tabs>
              <w:ind w:left="-67" w:right="8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25E5F" w14:textId="77777777" w:rsidR="009B76BA" w:rsidRPr="009945FF" w:rsidRDefault="009B76B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noProof/>
                <w:sz w:val="18"/>
                <w:szCs w:val="18"/>
              </w:rPr>
              <w:t>Результат выступлений в сезоне футбольного,</w:t>
            </w:r>
          </w:p>
          <w:p w14:paraId="0EDD7ADA" w14:textId="6BDB0A72" w:rsidR="009B76BA" w:rsidRPr="009945FF" w:rsidRDefault="009B76BA" w:rsidP="00AE5576">
            <w:pPr>
              <w:pStyle w:val="ConsPlusNormal"/>
              <w:tabs>
                <w:tab w:val="left" w:pos="709"/>
              </w:tabs>
              <w:ind w:left="-98" w:right="-201" w:firstLine="9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45FF">
              <w:rPr>
                <w:rFonts w:ascii="Times New Roman" w:hAnsi="Times New Roman" w:cs="Times New Roman"/>
                <w:noProof/>
                <w:sz w:val="18"/>
                <w:szCs w:val="18"/>
              </w:rPr>
              <w:t>хоккейного клубов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BEB5B1" w14:textId="2CD9B014" w:rsidR="009B76BA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</w:t>
            </w:r>
            <w:r w:rsidR="009B76BA" w:rsidRPr="00AE5576">
              <w:rPr>
                <w:rFonts w:ascii="Times New Roman" w:hAnsi="Times New Roman" w:cs="Times New Roman"/>
              </w:rPr>
              <w:t>МП»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D1F7D" w14:textId="10CFDF3F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DF698" w14:textId="063D557F" w:rsidR="009B76BA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</w:t>
            </w:r>
            <w:r w:rsidR="009B76BA" w:rsidRPr="00AE557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AA0C8C" w14:textId="73AD9DB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1CD7" w14:textId="43113352" w:rsidR="009B76BA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</w:t>
            </w:r>
            <w:r w:rsidR="009B76BA" w:rsidRPr="00AE557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56F9" w14:textId="175E6BA1" w:rsidR="009B76BA" w:rsidRPr="00AE5576" w:rsidRDefault="008C61F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</w:t>
            </w:r>
            <w:r w:rsidR="009B76BA" w:rsidRPr="00AE557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5378" w14:textId="0482DAC9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E13C" w14:textId="67C02249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8EF1" w14:textId="3685CD01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78CB7" w14:textId="50DC0E4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E68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DADBEE6" w14:textId="03A9BE9A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  <w:p w14:paraId="18BE282B" w14:textId="6EE4C6B1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AB73" w14:textId="6797C00D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F9E59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4E58662" w14:textId="44BD6C00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  <w:p w14:paraId="71192C99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0D0E8" w14:textId="57213558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84F8A6" w14:textId="77777777" w:rsidR="009B76BA" w:rsidRPr="00AE5576" w:rsidRDefault="009B76BA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7EEB40B3" w14:textId="5E3F9CDF" w:rsidR="004F5E03" w:rsidRPr="00AE5576" w:rsidRDefault="004F5E03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</w:rPr>
              <w:t>УФКСиМП</w:t>
            </w:r>
            <w:proofErr w:type="spellEnd"/>
          </w:p>
        </w:tc>
      </w:tr>
    </w:tbl>
    <w:p w14:paraId="3586C46F" w14:textId="77777777" w:rsidR="002165F1" w:rsidRPr="00AE5576" w:rsidRDefault="002165F1" w:rsidP="00FD56C3">
      <w:pPr>
        <w:pStyle w:val="af0"/>
        <w:tabs>
          <w:tab w:val="left" w:pos="709"/>
        </w:tabs>
        <w:kinsoku w:val="0"/>
        <w:overflowPunct w:val="0"/>
        <w:spacing w:after="0" w:line="240" w:lineRule="auto"/>
        <w:ind w:firstLine="0"/>
        <w:rPr>
          <w:sz w:val="20"/>
          <w:szCs w:val="20"/>
        </w:rPr>
      </w:pPr>
    </w:p>
    <w:p w14:paraId="1356B3BB" w14:textId="77777777" w:rsidR="002165F1" w:rsidRDefault="002165F1" w:rsidP="00AE5576">
      <w:pPr>
        <w:pStyle w:val="af0"/>
        <w:tabs>
          <w:tab w:val="left" w:pos="709"/>
        </w:tabs>
        <w:kinsoku w:val="0"/>
        <w:overflowPunct w:val="0"/>
        <w:spacing w:after="0" w:line="240" w:lineRule="auto"/>
        <w:ind w:left="246" w:firstLine="0"/>
        <w:jc w:val="center"/>
        <w:rPr>
          <w:sz w:val="20"/>
          <w:szCs w:val="20"/>
        </w:rPr>
      </w:pPr>
    </w:p>
    <w:p w14:paraId="54B4F3DB" w14:textId="77777777" w:rsidR="00C61ADA" w:rsidRPr="00AE5576" w:rsidRDefault="00C61ADA" w:rsidP="00AE5576">
      <w:pPr>
        <w:pStyle w:val="af0"/>
        <w:tabs>
          <w:tab w:val="left" w:pos="709"/>
        </w:tabs>
        <w:kinsoku w:val="0"/>
        <w:overflowPunct w:val="0"/>
        <w:spacing w:after="0" w:line="240" w:lineRule="auto"/>
        <w:ind w:left="246" w:firstLine="0"/>
        <w:jc w:val="center"/>
        <w:rPr>
          <w:sz w:val="20"/>
          <w:szCs w:val="20"/>
        </w:rPr>
      </w:pPr>
    </w:p>
    <w:p w14:paraId="4C501F8E" w14:textId="1E1BBD55" w:rsidR="008A2493" w:rsidRPr="00AE5576" w:rsidRDefault="00A23060" w:rsidP="00FD56C3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  <w:r w:rsidRPr="00AE5576">
        <w:rPr>
          <w:rFonts w:ascii="Times New Roman" w:hAnsi="Times New Roman" w:cs="Times New Roman"/>
        </w:rPr>
        <w:t>3</w:t>
      </w:r>
      <w:r w:rsidR="008A2493" w:rsidRPr="00AE5576">
        <w:rPr>
          <w:rFonts w:ascii="Times New Roman" w:hAnsi="Times New Roman" w:cs="Times New Roman"/>
        </w:rPr>
        <w:t>. Структура муниципальной программы</w:t>
      </w:r>
    </w:p>
    <w:p w14:paraId="38D76254" w14:textId="77777777" w:rsidR="008A2493" w:rsidRPr="00AE5576" w:rsidRDefault="008A2493" w:rsidP="00FD56C3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8"/>
        <w:gridCol w:w="7115"/>
        <w:gridCol w:w="30"/>
        <w:gridCol w:w="3633"/>
        <w:gridCol w:w="10"/>
        <w:gridCol w:w="4088"/>
      </w:tblGrid>
      <w:tr w:rsidR="00F516FA" w:rsidRPr="00AE5576" w14:paraId="2E6AA889" w14:textId="77777777" w:rsidTr="001C1F46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3FEE4" w14:textId="77777777" w:rsidR="008A2493" w:rsidRPr="00AE5576" w:rsidRDefault="008A2493" w:rsidP="00FD56C3">
            <w:pPr>
              <w:pStyle w:val="ConsPlusNormal"/>
              <w:tabs>
                <w:tab w:val="left" w:pos="485"/>
                <w:tab w:val="left" w:pos="709"/>
              </w:tabs>
              <w:ind w:right="225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7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4A84" w14:textId="4F0D1E3E" w:rsidR="008A2493" w:rsidRPr="00AE5576" w:rsidRDefault="008A249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Задачи структурного элемента </w:t>
            </w:r>
          </w:p>
        </w:tc>
        <w:tc>
          <w:tcPr>
            <w:tcW w:w="36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940D" w14:textId="5FBF2EA2" w:rsidR="008A2493" w:rsidRPr="00AE5576" w:rsidRDefault="008A2493" w:rsidP="00FD56C3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985A" w14:textId="22718810" w:rsidR="008A2493" w:rsidRPr="00AE5576" w:rsidRDefault="008A2493" w:rsidP="00FD56C3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Связь с показателями </w:t>
            </w:r>
          </w:p>
        </w:tc>
      </w:tr>
      <w:tr w:rsidR="00247A97" w:rsidRPr="00AE5576" w14:paraId="52AACA84" w14:textId="77777777" w:rsidTr="001C1F46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C49B" w14:textId="1578A04D" w:rsidR="008A2493" w:rsidRPr="00AE5576" w:rsidRDefault="008A249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3629" w14:textId="7C853884" w:rsidR="008A2493" w:rsidRPr="00AE5576" w:rsidRDefault="008A249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  <w:r w:rsidR="004466E2" w:rsidRPr="00AE5576">
              <w:rPr>
                <w:rFonts w:ascii="Times New Roman" w:hAnsi="Times New Roman" w:cs="Times New Roman"/>
                <w:b/>
                <w:bCs/>
              </w:rPr>
              <w:t>«</w:t>
            </w:r>
            <w:r w:rsidR="004466E2" w:rsidRPr="00AE5576">
              <w:rPr>
                <w:rFonts w:ascii="Times New Roman" w:hAnsi="Times New Roman" w:cs="Times New Roman"/>
                <w:color w:val="000000"/>
              </w:rPr>
              <w:t>Обеспечение условий для развития физической культуры и массового спорта»</w:t>
            </w:r>
          </w:p>
        </w:tc>
      </w:tr>
      <w:tr w:rsidR="00303197" w:rsidRPr="00AE5576" w14:paraId="30AE4ECA" w14:textId="77777777" w:rsidTr="00931483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FB19" w14:textId="77777777" w:rsidR="00303197" w:rsidRPr="00AE5576" w:rsidRDefault="00303197" w:rsidP="00FD56C3">
            <w:pPr>
              <w:pStyle w:val="ConsPlusNormal"/>
              <w:tabs>
                <w:tab w:val="left" w:pos="485"/>
                <w:tab w:val="left" w:pos="709"/>
              </w:tabs>
              <w:snapToGrid w:val="0"/>
              <w:ind w:right="34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E36D" w14:textId="154B0F2D" w:rsidR="00303197" w:rsidRPr="00E87F5A" w:rsidRDefault="00FD56C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E87F5A">
              <w:rPr>
                <w:rFonts w:ascii="Times New Roman" w:hAnsi="Times New Roman" w:cs="Times New Roman"/>
                <w:color w:val="000000"/>
              </w:rPr>
              <w:t>заместитель главы города Прокопьевска по социальным вопросам</w:t>
            </w:r>
          </w:p>
        </w:tc>
        <w:tc>
          <w:tcPr>
            <w:tcW w:w="7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96B17" w14:textId="01ECE25C" w:rsidR="00303197" w:rsidRPr="00AE5576" w:rsidRDefault="00303197" w:rsidP="00FD56C3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Срок реализации </w:t>
            </w:r>
            <w:r w:rsidR="00824000">
              <w:rPr>
                <w:rFonts w:ascii="Times New Roman" w:hAnsi="Times New Roman" w:cs="Times New Roman"/>
              </w:rPr>
              <w:t>01.01.</w:t>
            </w:r>
            <w:r w:rsidRPr="00AE5576">
              <w:rPr>
                <w:rFonts w:ascii="Times New Roman" w:hAnsi="Times New Roman" w:cs="Times New Roman"/>
              </w:rPr>
              <w:t>2026-</w:t>
            </w:r>
            <w:r w:rsidR="00824000">
              <w:rPr>
                <w:rFonts w:ascii="Times New Roman" w:hAnsi="Times New Roman" w:cs="Times New Roman"/>
              </w:rPr>
              <w:t>31.12.</w:t>
            </w:r>
            <w:r w:rsidRPr="00AE5576">
              <w:rPr>
                <w:rFonts w:ascii="Times New Roman" w:hAnsi="Times New Roman" w:cs="Times New Roman"/>
              </w:rPr>
              <w:t>2028</w:t>
            </w:r>
          </w:p>
        </w:tc>
      </w:tr>
      <w:tr w:rsidR="00F77BA0" w:rsidRPr="00AE5576" w14:paraId="3392CC60" w14:textId="77777777" w:rsidTr="00931483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687C" w14:textId="3AF633BF" w:rsidR="00F77BA0" w:rsidRPr="00AE5576" w:rsidRDefault="00F77BA0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0E27" w14:textId="33D9D913" w:rsidR="002E0059" w:rsidRPr="00AE5576" w:rsidRDefault="00F77BA0" w:rsidP="00FD56C3">
            <w:pPr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 xml:space="preserve">Задача 1 </w:t>
            </w:r>
            <w:r w:rsidR="002E0059" w:rsidRPr="00AE5576">
              <w:rPr>
                <w:sz w:val="20"/>
                <w:szCs w:val="20"/>
              </w:rPr>
              <w:t>- Создание условий, обеспечивающих возможности населению   города систематически заниматься физической культурой и массовым спортом, и вести здоровый образ жизни;</w:t>
            </w:r>
          </w:p>
          <w:p w14:paraId="455DF948" w14:textId="7052BB01" w:rsidR="002E0059" w:rsidRPr="00AE5576" w:rsidRDefault="002E0059" w:rsidP="00FD56C3">
            <w:pPr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Задача 2 - Создание условий и проведение на высоком организационном уровне официальных спортивных мероприятий;</w:t>
            </w:r>
          </w:p>
          <w:p w14:paraId="78E2335C" w14:textId="30DD0EC0" w:rsidR="00F77BA0" w:rsidRPr="00AE5576" w:rsidRDefault="002E0059" w:rsidP="00FD56C3">
            <w:pPr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Задача 3 - Развитие инфраструктуры физической культуры и спорта, в том числе для лиц с ограниченными возможностями здоровья и инвалидов.</w:t>
            </w: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BBBBA" w14:textId="77777777" w:rsidR="00F77BA0" w:rsidRPr="00AE5576" w:rsidRDefault="00F77BA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Реализация дополнительных образовательных программ спортивной подготовки   осуществляется на этапе начальной подготовки, тренировочном этапе (этапе спортивной специализации), этапе совершенствования спортивного мастерства и высшего спортивного мастерства</w:t>
            </w:r>
          </w:p>
          <w:p w14:paraId="6A03469F" w14:textId="77777777" w:rsidR="00F77BA0" w:rsidRPr="00AE5576" w:rsidRDefault="00F77BA0" w:rsidP="00FD56C3">
            <w:pPr>
              <w:ind w:firstLine="8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Организация и проведение официальных спортивных мероприятий;</w:t>
            </w:r>
          </w:p>
          <w:p w14:paraId="1AB9353B" w14:textId="77777777" w:rsidR="00F77BA0" w:rsidRPr="00AE5576" w:rsidRDefault="00F77BA0" w:rsidP="00FD56C3">
            <w:pPr>
              <w:ind w:firstLine="8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lastRenderedPageBreak/>
              <w:t>обеспечение участие спортсменов в официальных спортивных мероприятиях</w:t>
            </w:r>
          </w:p>
          <w:p w14:paraId="4CA19D6B" w14:textId="77777777" w:rsidR="00F77BA0" w:rsidRPr="00AE5576" w:rsidRDefault="00F77BA0" w:rsidP="00FD56C3">
            <w:pPr>
              <w:pStyle w:val="16"/>
              <w:jc w:val="center"/>
            </w:pPr>
            <w:r w:rsidRPr="00AE5576">
              <w:t>Создание условий по оказанию консультационной и методической помощи населению в подготовке к выполнению видов испытаний (тестов), нормативов, требований к оценке уровня знаний и умений в области физической культуры и спорта;</w:t>
            </w:r>
          </w:p>
          <w:p w14:paraId="1D310C50" w14:textId="77777777" w:rsidR="00F77BA0" w:rsidRPr="00AE5576" w:rsidRDefault="00F77BA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организация и проведение тестирования населения по выполнению видов испытаний (тестов), нормативов, требований к оценке уровня знаний и умений в области физической культуры и спорта</w:t>
            </w:r>
          </w:p>
          <w:p w14:paraId="1A9F76A7" w14:textId="7D384E13" w:rsidR="00FB3D00" w:rsidRDefault="00F77BA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Проведение оздоровительных и тренировочных занятий для юридических и физических лиц на бесплатной и </w:t>
            </w:r>
            <w:r w:rsidR="00FB3D00">
              <w:rPr>
                <w:rFonts w:ascii="Times New Roman" w:hAnsi="Times New Roman" w:cs="Times New Roman"/>
              </w:rPr>
              <w:t>п</w:t>
            </w:r>
            <w:r w:rsidRPr="00AE5576">
              <w:rPr>
                <w:rFonts w:ascii="Times New Roman" w:hAnsi="Times New Roman" w:cs="Times New Roman"/>
              </w:rPr>
              <w:t xml:space="preserve">латной основе, </w:t>
            </w:r>
          </w:p>
          <w:p w14:paraId="3DF3A6C2" w14:textId="77777777" w:rsidR="00FB3D00" w:rsidRDefault="00FB3D0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1298C2B4" w14:textId="77777777" w:rsidR="00FB3D00" w:rsidRDefault="00FB3D0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497B9E4A" w14:textId="47513CDD" w:rsidR="00F77BA0" w:rsidRPr="00AE5576" w:rsidRDefault="00F77BA0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физкультурно-массовых и спортивных мероприятий</w:t>
            </w:r>
          </w:p>
          <w:p w14:paraId="18D95A38" w14:textId="00B2CE65" w:rsidR="00F77BA0" w:rsidRPr="00AE5576" w:rsidRDefault="002E0059" w:rsidP="00FD56C3">
            <w:pPr>
              <w:pStyle w:val="ConsPlusNormal"/>
              <w:tabs>
                <w:tab w:val="left" w:pos="709"/>
              </w:tabs>
              <w:snapToGrid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Обеспечение участия команд в соревнованиях   регионального и межрегионального уровней</w:t>
            </w:r>
          </w:p>
        </w:tc>
        <w:tc>
          <w:tcPr>
            <w:tcW w:w="4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DFB3" w14:textId="4E378C3C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lastRenderedPageBreak/>
              <w:t>Численность занимающихся в спортивных школах;</w:t>
            </w:r>
          </w:p>
          <w:p w14:paraId="12D6ABC0" w14:textId="440BB057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спортсменов разрядников;</w:t>
            </w:r>
          </w:p>
          <w:p w14:paraId="5087906F" w14:textId="0F78CB95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выдающихся спортсменов-юных талантов спорта;</w:t>
            </w:r>
          </w:p>
          <w:p w14:paraId="7BBCC830" w14:textId="2826BBAB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Участие спортсменов в соревнованиях межрегионального всероссийского и международного уровней;</w:t>
            </w:r>
          </w:p>
          <w:p w14:paraId="1458DFC9" w14:textId="77777777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Доля участников, выполнивших</w:t>
            </w:r>
          </w:p>
          <w:p w14:paraId="05C0460D" w14:textId="748AE395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lastRenderedPageBreak/>
              <w:t>нормативы ГТО на знак отличия от общего количества приступивших к выполнению;</w:t>
            </w:r>
          </w:p>
          <w:p w14:paraId="3C4C2788" w14:textId="0F49C51E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Доля населения, систематически занимающегося физической культурой и спортом, в численности населения от 3 до 79 лет;</w:t>
            </w:r>
          </w:p>
          <w:p w14:paraId="509558D5" w14:textId="1C1BB84A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населения;</w:t>
            </w:r>
          </w:p>
          <w:p w14:paraId="0C7DC7B6" w14:textId="77777777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посещений учреждений физической культуры и спорта в год</w:t>
            </w:r>
          </w:p>
          <w:p w14:paraId="50634CE9" w14:textId="6E799EAF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участников физкультурно-оздоровительных и спортивных мероприятий;</w:t>
            </w:r>
          </w:p>
          <w:p w14:paraId="0C8A5E8A" w14:textId="77777777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</w:p>
          <w:p w14:paraId="33598A15" w14:textId="77777777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физкультурно-оздоровительных и</w:t>
            </w:r>
          </w:p>
          <w:p w14:paraId="0D131914" w14:textId="4AC99B6E" w:rsidR="00BC3C23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спортивных мероприятий;</w:t>
            </w:r>
          </w:p>
          <w:p w14:paraId="6566CB51" w14:textId="05A0CD56" w:rsidR="00F77BA0" w:rsidRPr="00AE5576" w:rsidRDefault="00BC3C23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Результат выступлений в сезоне футбольного, хоккейного клубов</w:t>
            </w:r>
          </w:p>
        </w:tc>
      </w:tr>
      <w:tr w:rsidR="00F77BA0" w:rsidRPr="00AE5576" w14:paraId="75D5CC48" w14:textId="77777777" w:rsidTr="009B76BA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42D8" w14:textId="260AECE1" w:rsidR="00F77BA0" w:rsidRPr="00AE5576" w:rsidRDefault="00F77BA0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4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E812" w14:textId="32835888" w:rsidR="00F77BA0" w:rsidRPr="00AE5576" w:rsidRDefault="00F77BA0" w:rsidP="00FD56C3">
            <w:pPr>
              <w:ind w:left="94" w:right="151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Комплекс процессных мероприятий «Координация деятельности развития учреждений физической культуры и спорта»</w:t>
            </w:r>
          </w:p>
        </w:tc>
      </w:tr>
      <w:tr w:rsidR="00931483" w:rsidRPr="00AE5576" w14:paraId="2E9700E1" w14:textId="77777777" w:rsidTr="00931483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DB4B" w14:textId="77777777" w:rsidR="00931483" w:rsidRPr="00AE5576" w:rsidRDefault="0093148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EF3B" w14:textId="57D601C2" w:rsidR="00931483" w:rsidRPr="00931483" w:rsidRDefault="00E87F5A" w:rsidP="00FD56C3">
            <w:pPr>
              <w:ind w:left="94" w:right="151"/>
              <w:rPr>
                <w:sz w:val="20"/>
                <w:szCs w:val="20"/>
              </w:rPr>
            </w:pPr>
            <w:r w:rsidRPr="00E87F5A">
              <w:rPr>
                <w:sz w:val="20"/>
                <w:szCs w:val="20"/>
              </w:rPr>
              <w:t>заместитель главы города Прокопьевска по социальным вопросам</w:t>
            </w:r>
          </w:p>
        </w:tc>
        <w:tc>
          <w:tcPr>
            <w:tcW w:w="7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17B61" w14:textId="60E1E31E" w:rsidR="00931483" w:rsidRPr="00931483" w:rsidRDefault="00931483" w:rsidP="00FD56C3">
            <w:pPr>
              <w:ind w:left="94" w:right="151"/>
              <w:rPr>
                <w:sz w:val="20"/>
                <w:szCs w:val="20"/>
              </w:rPr>
            </w:pPr>
            <w:r w:rsidRPr="00931483">
              <w:rPr>
                <w:sz w:val="20"/>
                <w:szCs w:val="20"/>
              </w:rPr>
              <w:t>Срок реализации 01.01.2026-31.12.2028</w:t>
            </w:r>
          </w:p>
        </w:tc>
      </w:tr>
      <w:tr w:rsidR="00931483" w:rsidRPr="00AE5576" w14:paraId="74D71719" w14:textId="77777777" w:rsidTr="00931483">
        <w:trPr>
          <w:jc w:val="center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DFB3" w14:textId="3DF83FE3" w:rsidR="00931483" w:rsidRPr="00AE5576" w:rsidRDefault="00931483" w:rsidP="00FD56C3">
            <w:pPr>
              <w:pStyle w:val="ConsPlusNormal"/>
              <w:tabs>
                <w:tab w:val="left" w:pos="485"/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9CC2" w14:textId="73E817D2" w:rsidR="00931483" w:rsidRPr="00AE5576" w:rsidRDefault="00931483" w:rsidP="00FD56C3">
            <w:pPr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Задача 1 - Повышение эффективности управления сферой физической культуры и спорта</w:t>
            </w:r>
          </w:p>
        </w:tc>
        <w:tc>
          <w:tcPr>
            <w:tcW w:w="3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AA4D" w14:textId="0D005D35" w:rsidR="00931483" w:rsidRPr="00AE5576" w:rsidRDefault="00931483" w:rsidP="00FD56C3">
            <w:pPr>
              <w:ind w:left="168" w:right="174"/>
              <w:jc w:val="center"/>
              <w:rPr>
                <w:sz w:val="20"/>
                <w:szCs w:val="20"/>
              </w:rPr>
            </w:pPr>
            <w:r w:rsidRPr="00AE5576">
              <w:rPr>
                <w:color w:val="000000"/>
                <w:sz w:val="20"/>
                <w:szCs w:val="20"/>
              </w:rPr>
              <w:t>Реализация основных направлений по финансовому обеспечению деятельности органов местного самоуправления</w:t>
            </w:r>
          </w:p>
        </w:tc>
        <w:tc>
          <w:tcPr>
            <w:tcW w:w="4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0E22" w14:textId="77777777" w:rsidR="00931483" w:rsidRPr="00AE5576" w:rsidRDefault="00931483" w:rsidP="00FD56C3">
            <w:pPr>
              <w:ind w:left="94" w:right="151"/>
              <w:jc w:val="center"/>
              <w:rPr>
                <w:sz w:val="20"/>
                <w:szCs w:val="20"/>
              </w:rPr>
            </w:pPr>
          </w:p>
        </w:tc>
      </w:tr>
    </w:tbl>
    <w:p w14:paraId="7BAFC614" w14:textId="77777777" w:rsidR="00E975E8" w:rsidRDefault="00E975E8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CDA878C" w14:textId="77777777" w:rsidR="009A610A" w:rsidRDefault="009A610A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173AA9C" w14:textId="77777777" w:rsidR="00FD56C3" w:rsidRDefault="00FD56C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AD28A51" w14:textId="77777777" w:rsidR="00FD56C3" w:rsidRDefault="00FD56C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8E73F0E" w14:textId="77777777" w:rsidR="00FD56C3" w:rsidRDefault="00FD56C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F083D7E" w14:textId="77777777" w:rsidR="00FD56C3" w:rsidRPr="00AE5576" w:rsidRDefault="00FD56C3" w:rsidP="00AE5576">
      <w:pPr>
        <w:pStyle w:val="ConsPlusNormal"/>
        <w:tabs>
          <w:tab w:val="left" w:pos="709"/>
        </w:tabs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965F2B9" w14:textId="6A864E38" w:rsidR="008A2493" w:rsidRPr="00AE5576" w:rsidRDefault="00B8130C" w:rsidP="00AE5576">
      <w:pPr>
        <w:pStyle w:val="ConsPlusNormal"/>
        <w:tabs>
          <w:tab w:val="left" w:pos="709"/>
        </w:tabs>
        <w:suppressAutoHyphens w:val="0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lastRenderedPageBreak/>
        <w:t>4</w:t>
      </w:r>
      <w:r w:rsidR="008A2493" w:rsidRPr="00AE5576">
        <w:rPr>
          <w:rFonts w:ascii="Times New Roman" w:hAnsi="Times New Roman" w:cs="Times New Roman"/>
          <w:color w:val="000000"/>
        </w:rPr>
        <w:t>. Финансовое обеспечение муниципальной программы</w:t>
      </w:r>
    </w:p>
    <w:p w14:paraId="571D9D44" w14:textId="77777777" w:rsidR="008A2493" w:rsidRDefault="008A2493" w:rsidP="00AE5576">
      <w:pPr>
        <w:pStyle w:val="ConsPlusNormal"/>
        <w:tabs>
          <w:tab w:val="left" w:pos="709"/>
        </w:tabs>
        <w:suppressAutoHyphens w:val="0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1304BB07" w14:textId="77777777" w:rsidR="009A610A" w:rsidRPr="00AE5576" w:rsidRDefault="009A610A" w:rsidP="00AE5576">
      <w:pPr>
        <w:pStyle w:val="ConsPlusNormal"/>
        <w:tabs>
          <w:tab w:val="left" w:pos="709"/>
        </w:tabs>
        <w:suppressAutoHyphens w:val="0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66"/>
        <w:gridCol w:w="2043"/>
        <w:gridCol w:w="1985"/>
        <w:gridCol w:w="2126"/>
        <w:gridCol w:w="2374"/>
      </w:tblGrid>
      <w:tr w:rsidR="008A2493" w:rsidRPr="00AE5576" w14:paraId="09AD4A5F" w14:textId="77777777" w:rsidTr="00247A97">
        <w:trPr>
          <w:jc w:val="center"/>
        </w:trPr>
        <w:tc>
          <w:tcPr>
            <w:tcW w:w="7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281E" w14:textId="77777777" w:rsidR="00F7281B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Наименование муниципальной программы, структурного элемента, </w:t>
            </w:r>
          </w:p>
          <w:p w14:paraId="26270F7F" w14:textId="747D92BC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источник финансового обеспечения</w:t>
            </w:r>
            <w:r w:rsidR="00B8130C" w:rsidRPr="00AE55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5427" w14:textId="526F352B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годам,</w:t>
            </w:r>
          </w:p>
          <w:p w14:paraId="2CCB2DEB" w14:textId="77777777" w:rsidR="008A2493" w:rsidRPr="00AE5576" w:rsidRDefault="008A2493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тыс. рублей</w:t>
            </w:r>
          </w:p>
        </w:tc>
      </w:tr>
      <w:tr w:rsidR="00647AD0" w:rsidRPr="00AE5576" w14:paraId="4CEA7984" w14:textId="77777777" w:rsidTr="00647AD0">
        <w:trPr>
          <w:jc w:val="center"/>
        </w:trPr>
        <w:tc>
          <w:tcPr>
            <w:tcW w:w="71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AC24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03BE" w14:textId="56D96119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587B" w14:textId="6176EAAA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32F6" w14:textId="39AFEE78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45DF" w14:textId="0F57A69D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647AD0" w:rsidRPr="00AE5576" w14:paraId="199350B3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DA2B" w14:textId="05AC4CF3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Муниципальная программа «Формирование здорового образа жизни населения города Прокопьевска»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4C4F" w14:textId="66C0DC12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378 691,2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3E61" w14:textId="2B837723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378 691,2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D440" w14:textId="49D67CE3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378 691,2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53FA" w14:textId="29FFFA8C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1 136 073,6</w:t>
            </w:r>
          </w:p>
        </w:tc>
      </w:tr>
      <w:tr w:rsidR="00647AD0" w:rsidRPr="00AE5576" w14:paraId="629EFC3F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A351" w14:textId="39D5F20D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2E6B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B076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86CC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B76F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56E65AB1" w14:textId="77777777" w:rsidTr="00647AD0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F321" w14:textId="354946F4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EDE3B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3B7A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67A14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64E4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02E99304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214B0" w14:textId="309F8F68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7C5A" w14:textId="26EB1AD7" w:rsidR="00647AD0" w:rsidRPr="00AE5576" w:rsidRDefault="00092F11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350 854,3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6F6D" w14:textId="67222A0C" w:rsidR="00647AD0" w:rsidRPr="00AE5576" w:rsidRDefault="00092F11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350 854,3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5D32" w14:textId="67D4977A" w:rsidR="00647AD0" w:rsidRPr="00AE5576" w:rsidRDefault="00092F11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350 854,3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1326" w14:textId="6DCDFFB3" w:rsidR="00647AD0" w:rsidRPr="00AE5576" w:rsidRDefault="00092F11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1 052 562,9</w:t>
            </w:r>
          </w:p>
        </w:tc>
      </w:tr>
      <w:tr w:rsidR="00647AD0" w:rsidRPr="00AE5576" w14:paraId="67A8BF0C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BDD2" w14:textId="77777777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F21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394F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8250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DE1D" w14:textId="77777777" w:rsidR="00647AD0" w:rsidRPr="00AE5576" w:rsidRDefault="00647AD0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47AD0" w:rsidRPr="00AE5576" w14:paraId="6ADD3D45" w14:textId="77777777" w:rsidTr="00647AD0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1842" w14:textId="77777777" w:rsidR="00647AD0" w:rsidRPr="00AE5576" w:rsidRDefault="00647AD0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8135" w14:textId="7391BC11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0F1" w14:textId="3C4E4172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3A5B" w14:textId="2A7C39F6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8756A" w14:textId="626B5F3E" w:rsidR="00647AD0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83 510,7</w:t>
            </w:r>
          </w:p>
        </w:tc>
      </w:tr>
      <w:tr w:rsidR="00B14339" w:rsidRPr="00AE5576" w14:paraId="3D248C74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7122" w14:textId="04F2109F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</w:rPr>
            </w:pPr>
            <w:bookmarkStart w:id="2" w:name="_Hlk213107059"/>
            <w:r w:rsidRPr="00AE5576"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</w:t>
            </w: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«Обеспечение условий для развития физической культуры и массового спорта»</w:t>
            </w:r>
            <w:r w:rsidRPr="00AE5576">
              <w:rPr>
                <w:rFonts w:ascii="Times New Roman" w:hAnsi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02F0" w14:textId="2381F3D8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370 674,3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E8601" w14:textId="023E17CE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370 674,3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C5E0" w14:textId="5B2A3E6F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370 674,3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4D19" w14:textId="5C38A11D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1 112 022,9</w:t>
            </w:r>
          </w:p>
        </w:tc>
      </w:tr>
      <w:tr w:rsidR="00B14339" w:rsidRPr="00AE5576" w14:paraId="5E0C7E29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05D9" w14:textId="3ABE39F5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966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FA6F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FCC3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6A5DBB20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0C303" w14:textId="6B54FFCA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14F1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4CFF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BE9C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2435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321D6707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AB78" w14:textId="744D4F5C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E333" w14:textId="0808A311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342 837,4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F5BF" w14:textId="1DC48D59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342 837,</w:t>
            </w:r>
            <w:r w:rsidR="00FE4AD9"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482C" w14:textId="24979890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342 837,4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079A" w14:textId="0B41AA80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1 028 512,2</w:t>
            </w:r>
          </w:p>
        </w:tc>
      </w:tr>
      <w:tr w:rsidR="00B14339" w:rsidRPr="00AE5576" w14:paraId="269E061F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64758" w14:textId="1CA54D26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BF9A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5F78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6759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3F44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12F6DD36" w14:textId="77777777" w:rsidTr="009B76BA">
        <w:trPr>
          <w:jc w:val="center"/>
        </w:trPr>
        <w:tc>
          <w:tcPr>
            <w:tcW w:w="71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ABC1" w14:textId="2643AD0C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D271" w14:textId="49E6A676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3642" w14:textId="1009CF89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4989" w14:textId="15B2EE57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27 836,9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03A6" w14:textId="7DB21AD3" w:rsidR="00B14339" w:rsidRPr="00AE5576" w:rsidRDefault="005F2F3B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83 510,7</w:t>
            </w:r>
          </w:p>
        </w:tc>
      </w:tr>
      <w:tr w:rsidR="00B14339" w:rsidRPr="00AE5576" w14:paraId="00C423D4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34CE" w14:textId="6B12B30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Комплекс процессных мероприятий </w:t>
            </w:r>
            <w:r w:rsidRPr="00AE5576">
              <w:rPr>
                <w:rFonts w:ascii="Times New Roman" w:hAnsi="Times New Roman" w:cs="Times New Roman"/>
                <w:b/>
                <w:bCs/>
              </w:rPr>
              <w:t>«Координация деятельности развития учреждений физической культуры и спорта»</w:t>
            </w:r>
            <w:r w:rsidRPr="00AE5576">
              <w:rPr>
                <w:rFonts w:ascii="Times New Roman" w:hAnsi="Times New Roman" w:cs="Times New Roman"/>
                <w:color w:val="000000"/>
              </w:rPr>
              <w:t xml:space="preserve"> (всего), в том числе: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A8D1" w14:textId="74484E02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1591" w14:textId="5F3490AA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B4BFE" w14:textId="71B962FD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1CDE" w14:textId="18B1B1F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24 050,7</w:t>
            </w:r>
          </w:p>
        </w:tc>
      </w:tr>
      <w:tr w:rsidR="00B14339" w:rsidRPr="00AE5576" w14:paraId="7850B688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F31D0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E271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BB0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DB4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1E2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0748BA79" w14:textId="77777777" w:rsidTr="009B76B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67EE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FE49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4C7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0378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C93A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22A94F00" w14:textId="77777777" w:rsidTr="009A610A">
        <w:trPr>
          <w:jc w:val="center"/>
        </w:trPr>
        <w:tc>
          <w:tcPr>
            <w:tcW w:w="7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2665F0" w14:textId="54EA80AB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216195" w14:textId="1AFC5752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A97036" w14:textId="5DAE9245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42B4B6" w14:textId="0D2E503A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8 016,9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5400A4" w14:textId="44C8731F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24 050,7</w:t>
            </w:r>
          </w:p>
        </w:tc>
      </w:tr>
      <w:tr w:rsidR="00B14339" w:rsidRPr="00AE5576" w14:paraId="4EDC4D8D" w14:textId="77777777" w:rsidTr="009A610A">
        <w:trPr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680C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внебюджетные источники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8546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C45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2063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BCEA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14339" w:rsidRPr="00AE5576" w14:paraId="4F667EF4" w14:textId="77777777" w:rsidTr="009A610A">
        <w:trPr>
          <w:jc w:val="center"/>
        </w:trPr>
        <w:tc>
          <w:tcPr>
            <w:tcW w:w="7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ED77" w14:textId="77777777" w:rsidR="00B14339" w:rsidRPr="00AE5576" w:rsidRDefault="00B14339" w:rsidP="00AE5576">
            <w:pPr>
              <w:pStyle w:val="ConsPlusCell"/>
              <w:tabs>
                <w:tab w:val="left" w:pos="709"/>
              </w:tabs>
              <w:suppressAutoHyphens w:val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средства юридических и физических лиц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E6DE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9736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BADD0" w14:textId="77777777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4874" w14:textId="0488F04E" w:rsidR="00B14339" w:rsidRPr="00AE5576" w:rsidRDefault="00B14339" w:rsidP="00AE5576">
            <w:pPr>
              <w:pStyle w:val="ConsPlusNormal"/>
              <w:tabs>
                <w:tab w:val="left" w:pos="709"/>
              </w:tabs>
              <w:suppressAutoHyphens w:val="0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End w:id="2"/>
    </w:tbl>
    <w:p w14:paraId="4313CC15" w14:textId="69891253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6AB05272" w14:textId="77777777" w:rsidR="00E40D8E" w:rsidRPr="00AE5576" w:rsidRDefault="00E40D8E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4A90EC0B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06157BCD" w14:textId="46CB86F9" w:rsidR="00E902A4" w:rsidRPr="00AE5576" w:rsidRDefault="00E902A4" w:rsidP="00556BDA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Заместитель главы города </w:t>
      </w:r>
      <w:r w:rsidR="00846EDB" w:rsidRPr="00AE5576">
        <w:rPr>
          <w:sz w:val="20"/>
          <w:szCs w:val="20"/>
        </w:rPr>
        <w:t>Прокопьевска</w:t>
      </w:r>
    </w:p>
    <w:p w14:paraId="013B1D80" w14:textId="0748EE9C" w:rsidR="00E902A4" w:rsidRPr="00AE5576" w:rsidRDefault="00E902A4" w:rsidP="00556BDA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 w:rsidR="00F75B52" w:rsidRPr="00AE5576"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F75B52" w:rsidRPr="00AE5576">
        <w:rPr>
          <w:sz w:val="20"/>
          <w:szCs w:val="20"/>
        </w:rPr>
        <w:t xml:space="preserve">   </w:t>
      </w:r>
      <w:r w:rsidR="00556BDA">
        <w:rPr>
          <w:sz w:val="20"/>
          <w:szCs w:val="20"/>
        </w:rPr>
        <w:t xml:space="preserve">                                                                  </w:t>
      </w:r>
      <w:r w:rsidR="00F7281B">
        <w:rPr>
          <w:sz w:val="20"/>
          <w:szCs w:val="20"/>
        </w:rPr>
        <w:t xml:space="preserve">              </w:t>
      </w:r>
      <w:r w:rsidR="00F75B52" w:rsidRPr="00AE5576">
        <w:rPr>
          <w:sz w:val="20"/>
          <w:szCs w:val="20"/>
        </w:rPr>
        <w:t xml:space="preserve"> </w:t>
      </w:r>
      <w:r w:rsidRPr="00AE5576">
        <w:rPr>
          <w:sz w:val="20"/>
          <w:szCs w:val="20"/>
        </w:rPr>
        <w:t xml:space="preserve"> </w:t>
      </w:r>
      <w:r w:rsidR="00F75B52" w:rsidRPr="00AE5576">
        <w:rPr>
          <w:sz w:val="20"/>
          <w:szCs w:val="20"/>
        </w:rPr>
        <w:t>О.В. Сергеева</w:t>
      </w:r>
    </w:p>
    <w:p w14:paraId="6C524154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005084D0" w14:textId="77777777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</w:p>
    <w:p w14:paraId="1F0F94D3" w14:textId="6469EDD6" w:rsidR="00E902A4" w:rsidRPr="00AE5576" w:rsidRDefault="00E902A4" w:rsidP="00AE5576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outlineLvl w:val="1"/>
        <w:rPr>
          <w:sz w:val="20"/>
          <w:szCs w:val="20"/>
        </w:rPr>
        <w:sectPr w:rsidR="00E902A4" w:rsidRPr="00AE5576" w:rsidSect="009A610A">
          <w:pgSz w:w="16838" w:h="11906" w:orient="landscape" w:code="9"/>
          <w:pgMar w:top="851" w:right="567" w:bottom="851" w:left="567" w:header="709" w:footer="709" w:gutter="0"/>
          <w:cols w:space="708"/>
          <w:docGrid w:linePitch="360"/>
        </w:sectPr>
      </w:pPr>
    </w:p>
    <w:p w14:paraId="4A99E18C" w14:textId="77DB7A41" w:rsidR="00B02152" w:rsidRPr="00AE5576" w:rsidRDefault="00B02152" w:rsidP="00824000">
      <w:pPr>
        <w:pageBreakBefore/>
        <w:tabs>
          <w:tab w:val="left" w:pos="709"/>
        </w:tabs>
        <w:autoSpaceDE w:val="0"/>
        <w:autoSpaceDN w:val="0"/>
        <w:adjustRightInd w:val="0"/>
        <w:ind w:firstLine="567"/>
        <w:jc w:val="right"/>
        <w:outlineLvl w:val="1"/>
        <w:rPr>
          <w:sz w:val="20"/>
          <w:szCs w:val="20"/>
        </w:rPr>
      </w:pPr>
      <w:r w:rsidRPr="00AE5576">
        <w:rPr>
          <w:sz w:val="20"/>
          <w:szCs w:val="20"/>
        </w:rPr>
        <w:lastRenderedPageBreak/>
        <w:t>Приложение № 2</w:t>
      </w:r>
    </w:p>
    <w:p w14:paraId="0C6E8AA9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AE5576">
        <w:rPr>
          <w:sz w:val="20"/>
          <w:szCs w:val="20"/>
        </w:rPr>
        <w:t>к постановлению администрации</w:t>
      </w:r>
    </w:p>
    <w:p w14:paraId="07CA1DDC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AE5576">
        <w:rPr>
          <w:sz w:val="20"/>
          <w:szCs w:val="20"/>
        </w:rPr>
        <w:t>города Прокопьевска</w:t>
      </w:r>
    </w:p>
    <w:p w14:paraId="6FE837B1" w14:textId="34A6B149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color w:val="000000" w:themeColor="text1"/>
          <w:sz w:val="20"/>
          <w:szCs w:val="20"/>
        </w:rPr>
      </w:pPr>
      <w:r w:rsidRPr="00AE5576">
        <w:rPr>
          <w:sz w:val="20"/>
          <w:szCs w:val="20"/>
        </w:rPr>
        <w:t>от</w:t>
      </w:r>
      <w:r w:rsidR="00CE6057">
        <w:rPr>
          <w:color w:val="000000" w:themeColor="text1"/>
          <w:sz w:val="20"/>
          <w:szCs w:val="20"/>
        </w:rPr>
        <w:t>____________</w:t>
      </w:r>
      <w:r w:rsidRPr="00AE5576">
        <w:rPr>
          <w:color w:val="000000" w:themeColor="text1"/>
          <w:sz w:val="20"/>
          <w:szCs w:val="20"/>
        </w:rPr>
        <w:t>2025 № ___п</w:t>
      </w:r>
    </w:p>
    <w:p w14:paraId="3AAD7909" w14:textId="77777777" w:rsidR="00B02152" w:rsidRPr="00AE5576" w:rsidRDefault="00B02152" w:rsidP="00824000">
      <w:pPr>
        <w:tabs>
          <w:tab w:val="left" w:pos="709"/>
        </w:tabs>
        <w:autoSpaceDE w:val="0"/>
        <w:autoSpaceDN w:val="0"/>
        <w:adjustRightInd w:val="0"/>
        <w:jc w:val="right"/>
        <w:rPr>
          <w:sz w:val="20"/>
          <w:szCs w:val="20"/>
        </w:rPr>
      </w:pPr>
    </w:p>
    <w:p w14:paraId="33CCF0C8" w14:textId="77777777" w:rsidR="00430078" w:rsidRPr="00AE5576" w:rsidRDefault="00430078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8DAFE74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bookmarkStart w:id="3" w:name="Par1089"/>
      <w:bookmarkEnd w:id="3"/>
      <w:r w:rsidRPr="00AE5576">
        <w:rPr>
          <w:rFonts w:ascii="Times New Roman" w:hAnsi="Times New Roman" w:cs="Times New Roman"/>
          <w:color w:val="000000"/>
        </w:rPr>
        <w:t>Паспорт</w:t>
      </w:r>
    </w:p>
    <w:p w14:paraId="71923AB9" w14:textId="77777777" w:rsidR="00733793" w:rsidRPr="00AE5576" w:rsidRDefault="00E902A4" w:rsidP="00AE5576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color w:val="000000"/>
          <w:sz w:val="20"/>
          <w:szCs w:val="20"/>
        </w:rPr>
        <w:t>комплекса процессных мероприятий</w:t>
      </w:r>
    </w:p>
    <w:p w14:paraId="446087E6" w14:textId="4B4874E4" w:rsidR="00E902A4" w:rsidRPr="00AE5576" w:rsidRDefault="00E902A4" w:rsidP="00AE5576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color w:val="000000"/>
          <w:sz w:val="20"/>
          <w:szCs w:val="20"/>
        </w:rPr>
        <w:t>«</w:t>
      </w:r>
      <w:r w:rsidR="00733793" w:rsidRPr="00AE5576">
        <w:rPr>
          <w:color w:val="000000"/>
          <w:sz w:val="20"/>
          <w:szCs w:val="20"/>
        </w:rPr>
        <w:t>Обеспечение условий для развития физической культуры и массового спорта»</w:t>
      </w:r>
    </w:p>
    <w:p w14:paraId="464A61A3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E909750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1. Общие положения</w:t>
      </w:r>
    </w:p>
    <w:p w14:paraId="7C099D85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6"/>
        <w:gridCol w:w="7644"/>
      </w:tblGrid>
      <w:tr w:rsidR="00E902A4" w:rsidRPr="00AE5576" w14:paraId="49AFB5B3" w14:textId="77777777" w:rsidTr="00926983">
        <w:trPr>
          <w:trHeight w:val="623"/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DFC5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4422" w14:textId="6F9E1612" w:rsidR="00E902A4" w:rsidRPr="00AE5576" w:rsidRDefault="00F25499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 w:rsidR="00E902A4" w:rsidRPr="00AE5576" w14:paraId="4E167076" w14:textId="77777777" w:rsidTr="00E902A4">
        <w:trPr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7CD9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9574" w14:textId="474B6D4B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Муниципальная программа «</w:t>
            </w:r>
            <w:r w:rsidR="00F25499" w:rsidRPr="00AE5576">
              <w:rPr>
                <w:rFonts w:ascii="Times New Roman" w:hAnsi="Times New Roman" w:cs="Times New Roman"/>
                <w:color w:val="000000"/>
              </w:rPr>
              <w:t>Формирование здорового образа жизни населения города Прокопьевска</w:t>
            </w:r>
            <w:r w:rsidRPr="00AE557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</w:tbl>
    <w:p w14:paraId="4DE5394E" w14:textId="77777777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6DD44863" w14:textId="2CE647DA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2. Показатели комплекса процессных мероприятий</w:t>
      </w:r>
      <w:r w:rsidR="00EE2B64" w:rsidRPr="00AE5576">
        <w:rPr>
          <w:rFonts w:ascii="Times New Roman" w:hAnsi="Times New Roman" w:cs="Times New Roman"/>
          <w:color w:val="000000"/>
          <w:vertAlign w:val="superscript"/>
        </w:rPr>
        <w:t>27</w:t>
      </w:r>
    </w:p>
    <w:p w14:paraId="03EA031E" w14:textId="77777777" w:rsidR="00E902A4" w:rsidRPr="00AE5576" w:rsidRDefault="00E902A4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23"/>
        <w:gridCol w:w="1323"/>
        <w:gridCol w:w="1323"/>
        <w:gridCol w:w="1323"/>
        <w:gridCol w:w="1324"/>
        <w:gridCol w:w="1324"/>
        <w:gridCol w:w="1694"/>
        <w:gridCol w:w="1701"/>
        <w:gridCol w:w="1560"/>
        <w:gridCol w:w="1665"/>
      </w:tblGrid>
      <w:tr w:rsidR="00E902A4" w:rsidRPr="00AE5576" w14:paraId="7128B273" w14:textId="77777777" w:rsidTr="00680549">
        <w:trPr>
          <w:trHeight w:val="287"/>
          <w:jc w:val="center"/>
        </w:trPr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084B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№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п/п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F35D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Наименование</w:t>
            </w:r>
            <w:r w:rsidRPr="00AE5576">
              <w:rPr>
                <w:spacing w:val="-5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показателя/задачи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6AE8D" w14:textId="429C7941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Уровень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CD7C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Единица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измерения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pacing w:val="-1"/>
                <w:sz w:val="20"/>
                <w:szCs w:val="20"/>
              </w:rPr>
              <w:t>(по</w:t>
            </w:r>
            <w:r w:rsidRPr="00AE5576">
              <w:rPr>
                <w:spacing w:val="-9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ОКЕИ)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DD17B" w14:textId="7FB96875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Базовое</w:t>
            </w:r>
            <w:r w:rsidRPr="00AE5576">
              <w:rPr>
                <w:spacing w:val="-4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значени</w:t>
            </w:r>
            <w:bookmarkStart w:id="4" w:name="_bookmark7"/>
            <w:bookmarkEnd w:id="4"/>
            <w:r w:rsidRPr="00AE5576">
              <w:rPr>
                <w:sz w:val="20"/>
                <w:szCs w:val="20"/>
              </w:rPr>
              <w:t>е</w:t>
            </w:r>
            <w:r w:rsidRPr="00AE5576">
              <w:rPr>
                <w:sz w:val="20"/>
                <w:szCs w:val="20"/>
                <w:vertAlign w:val="superscript"/>
              </w:rPr>
              <w:t xml:space="preserve"> </w:t>
            </w:r>
            <w:r w:rsidR="00EE2B64" w:rsidRPr="00AE557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47CD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показателей</w:t>
            </w:r>
            <w:r w:rsidRPr="00AE5576">
              <w:rPr>
                <w:spacing w:val="-2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годам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4E5A" w14:textId="77777777" w:rsidR="00E902A4" w:rsidRPr="00AE5576" w:rsidRDefault="00E902A4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Ответственный за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достижение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</w:tr>
      <w:tr w:rsidR="00C1194E" w:rsidRPr="00AE5576" w14:paraId="79256BBE" w14:textId="77777777" w:rsidTr="00C1194E">
        <w:trPr>
          <w:trHeight w:val="237"/>
          <w:jc w:val="center"/>
        </w:trPr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EB3A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6D6E1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4229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D2997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3512" w14:textId="77777777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FD8F7" w14:textId="00B2A78B" w:rsidR="00C1194E" w:rsidRPr="00AE5576" w:rsidRDefault="00DA50D8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BA4B" w14:textId="2D123D32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2DA9" w14:textId="47AC8869" w:rsidR="00C1194E" w:rsidRPr="00AE5576" w:rsidRDefault="00C1194E" w:rsidP="00AE5576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6F53" w14:textId="05A134D6" w:rsidR="00C1194E" w:rsidRPr="00AE5576" w:rsidRDefault="00C1194E" w:rsidP="00AE5576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2028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9E45" w14:textId="77777777" w:rsidR="00C1194E" w:rsidRPr="00AE5576" w:rsidRDefault="00C1194E" w:rsidP="00AE5576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</w:tr>
      <w:tr w:rsidR="00E902A4" w:rsidRPr="00AE5576" w14:paraId="01D3ADB2" w14:textId="77777777" w:rsidTr="00680549">
        <w:trPr>
          <w:trHeight w:val="317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94FD" w14:textId="77777777" w:rsidR="00E902A4" w:rsidRPr="00AE557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</w:t>
            </w:r>
          </w:p>
        </w:tc>
        <w:tc>
          <w:tcPr>
            <w:tcW w:w="132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D084" w14:textId="5C0550E3" w:rsidR="00850549" w:rsidRPr="00FA1046" w:rsidRDefault="00E902A4" w:rsidP="00FA1046">
            <w:pPr>
              <w:rPr>
                <w:sz w:val="20"/>
                <w:szCs w:val="20"/>
              </w:rPr>
            </w:pPr>
            <w:r w:rsidRPr="00FA1046">
              <w:rPr>
                <w:sz w:val="20"/>
                <w:szCs w:val="20"/>
              </w:rPr>
              <w:t>Задача</w:t>
            </w:r>
            <w:r w:rsidRPr="00FA1046">
              <w:rPr>
                <w:spacing w:val="-4"/>
                <w:sz w:val="20"/>
                <w:szCs w:val="20"/>
              </w:rPr>
              <w:t xml:space="preserve"> </w:t>
            </w:r>
            <w:r w:rsidR="00FA1046">
              <w:rPr>
                <w:spacing w:val="-4"/>
                <w:sz w:val="20"/>
                <w:szCs w:val="20"/>
              </w:rPr>
              <w:t xml:space="preserve">- </w:t>
            </w:r>
            <w:r w:rsidR="00FA1046" w:rsidRPr="00FA1046">
              <w:rPr>
                <w:sz w:val="20"/>
                <w:szCs w:val="20"/>
              </w:rPr>
              <w:t>создан</w:t>
            </w:r>
            <w:r w:rsidR="00FA1046">
              <w:rPr>
                <w:sz w:val="20"/>
                <w:szCs w:val="20"/>
              </w:rPr>
              <w:t>ы</w:t>
            </w:r>
            <w:r w:rsidR="00FA1046" w:rsidRPr="00FA1046">
              <w:rPr>
                <w:sz w:val="20"/>
                <w:szCs w:val="20"/>
              </w:rPr>
              <w:t xml:space="preserve"> услови</w:t>
            </w:r>
            <w:r w:rsidR="00FA1046">
              <w:rPr>
                <w:sz w:val="20"/>
                <w:szCs w:val="20"/>
              </w:rPr>
              <w:t>я</w:t>
            </w:r>
            <w:r w:rsidR="00FA1046" w:rsidRPr="00FA1046">
              <w:rPr>
                <w:sz w:val="20"/>
                <w:szCs w:val="20"/>
              </w:rPr>
              <w:t>, обеспечивающи</w:t>
            </w:r>
            <w:r w:rsidR="00FA1046">
              <w:rPr>
                <w:sz w:val="20"/>
                <w:szCs w:val="20"/>
              </w:rPr>
              <w:t>е</w:t>
            </w:r>
            <w:r w:rsidR="00FA1046" w:rsidRPr="00FA1046">
              <w:rPr>
                <w:sz w:val="20"/>
                <w:szCs w:val="20"/>
              </w:rPr>
              <w:t xml:space="preserve"> возможности населению города систематически заниматься физической культурой и массовым спортом и вести</w:t>
            </w:r>
            <w:r w:rsidR="00FA1046">
              <w:rPr>
                <w:sz w:val="20"/>
                <w:szCs w:val="20"/>
              </w:rPr>
              <w:t xml:space="preserve"> </w:t>
            </w:r>
            <w:r w:rsidR="00FA1046" w:rsidRPr="00FA1046">
              <w:rPr>
                <w:sz w:val="20"/>
                <w:szCs w:val="20"/>
              </w:rPr>
              <w:t xml:space="preserve">здоровый образ жизни </w:t>
            </w:r>
          </w:p>
          <w:p w14:paraId="3D585C24" w14:textId="49D609EE" w:rsidR="00E902A4" w:rsidRPr="00FA1046" w:rsidRDefault="00E902A4" w:rsidP="00AE557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DA50D8" w:rsidRPr="00AE5576" w14:paraId="789A31A9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B78C58" w14:textId="77777777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16CA8" w14:textId="77777777" w:rsidR="00DA50D8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Численность занимающихся в спортивных школах</w:t>
            </w:r>
          </w:p>
          <w:p w14:paraId="1A8FD8B3" w14:textId="09B51348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4F30A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C99728C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2B165E9" w14:textId="5FC11041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1B78FE81" w14:textId="237D3AD8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755B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0BC86C8A" w14:textId="5695F3C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73E27B" w14:textId="77777777" w:rsidR="00DA50D8" w:rsidRPr="00DA50D8" w:rsidRDefault="00DA50D8" w:rsidP="00DA50D8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</w:rPr>
            </w:pPr>
          </w:p>
          <w:p w14:paraId="22F89D29" w14:textId="013FD3A0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DA50D8">
              <w:rPr>
                <w:sz w:val="20"/>
                <w:szCs w:val="20"/>
              </w:rPr>
              <w:t>440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657A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36B1FC1F" w14:textId="08A65701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A2C5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6521FD03" w14:textId="7FB0D2E1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C9B6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63F44E6E" w14:textId="19843B41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4AE7C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5AE6DCFD" w14:textId="1BF69002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5</w:t>
            </w:r>
            <w:r w:rsidR="009A610A"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450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4A25D6" w14:textId="77777777" w:rsidR="009A610A" w:rsidRDefault="009A610A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65B8AB8D" w14:textId="5CFF5419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79DBC67E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9AC0B" w14:textId="57F069BB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1.2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031A" w14:textId="3BDA2D37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спортсменов разрядников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539B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F7A0067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C056A87" w14:textId="2101DCA2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2B5E5E0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D27EF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1740655F" w14:textId="5A259189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4B02BB" w14:textId="77777777" w:rsidR="00DA50D8" w:rsidRPr="00DA50D8" w:rsidRDefault="00DA50D8" w:rsidP="00DA50D8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1C7D9A53" w14:textId="41DAB4A7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</w:t>
            </w:r>
            <w:r w:rsidRPr="00DA50D8">
              <w:rPr>
                <w:sz w:val="20"/>
                <w:szCs w:val="20"/>
              </w:rPr>
              <w:t>785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6CAC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19961E19" w14:textId="7E513DAF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7F8F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2F0D648C" w14:textId="563C20D0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788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B5560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2FD722EE" w14:textId="7E4A7BB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788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A28A1" w14:textId="77777777" w:rsid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702ECED5" w14:textId="542EB729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</w:t>
            </w:r>
            <w:r w:rsidR="009A610A">
              <w:rPr>
                <w:sz w:val="20"/>
                <w:szCs w:val="20"/>
              </w:rPr>
              <w:t> </w:t>
            </w:r>
            <w:r w:rsidRPr="00AE5576">
              <w:rPr>
                <w:sz w:val="20"/>
                <w:szCs w:val="20"/>
              </w:rPr>
              <w:t>788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CFC47" w14:textId="77777777" w:rsidR="009A610A" w:rsidRDefault="009A610A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  <w:p w14:paraId="4EC1BF7C" w14:textId="1F357457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252CE095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8CE860" w14:textId="3CDACBB2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1.3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8277" w14:textId="02782EAC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выдающихся спортсменов-юных талантов спорта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A5AC7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7A33D25" w14:textId="666E492E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3788F608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72D7" w14:textId="66ACA002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96517" w14:textId="687CC0A4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15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0C09" w14:textId="6E126FD4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5F3A" w14:textId="09534354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297C" w14:textId="5A4AA87C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B594" w14:textId="7D2E7502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17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D5D3D9" w14:textId="58378A2D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591D965C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4AAC6" w14:textId="567A2B0C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lastRenderedPageBreak/>
              <w:t>1.4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3E8D" w14:textId="6180F763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Участие спортсменов в соревнованиях межрегионального всероссийского и международного уровней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4C3D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B9F7DEA" w14:textId="2CD6B714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10A49226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7700" w14:textId="07834E10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ED0182" w14:textId="14F741BA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4 064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F25" w14:textId="332680B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ECE3" w14:textId="639EF0E9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4 066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C77C" w14:textId="638CF48E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4 066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75ED" w14:textId="318EEA97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4 066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3EED2D" w14:textId="7DC20D8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0CE8BADE" w14:textId="77777777" w:rsidTr="00DA50D8">
        <w:trPr>
          <w:trHeight w:val="2871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8A0890" w14:textId="4BA3C572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1.5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92554" w14:textId="77777777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Доля участников, выполнивших</w:t>
            </w:r>
          </w:p>
          <w:p w14:paraId="0C69E9FA" w14:textId="77777777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нормативы</w:t>
            </w:r>
          </w:p>
          <w:p w14:paraId="5641C2DB" w14:textId="77777777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ГТО на знак отличия от общего количества</w:t>
            </w:r>
          </w:p>
          <w:p w14:paraId="33DD3DC0" w14:textId="77777777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приступивших к</w:t>
            </w:r>
          </w:p>
          <w:p w14:paraId="59776EF4" w14:textId="4996C1B2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выполнению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C168F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791A66D" w14:textId="0B8B8F10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55E85D08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5E64E" w14:textId="53566D6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A1157A" w14:textId="7ECE4D40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81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CCAD" w14:textId="7AFEE84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5DD24" w14:textId="10E6A34E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952E" w14:textId="7B139EB4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FA09" w14:textId="3ABC688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A8EF15" w14:textId="51236446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2561356D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4716F4" w14:textId="2D2F3285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1.6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395A" w14:textId="03B56D08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Доля населения, систематически занимающегося физической культурой и спортом, в численности населения от 3 до 79 лет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7FFF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2248167" w14:textId="78FA12D5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54CCF9B3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3738" w14:textId="35B05EC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174E77" w14:textId="4B769DA4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597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ED05" w14:textId="66F5F0DF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9EBA" w14:textId="75D7F57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61,7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0B1B" w14:textId="78F13F1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61,7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A2F3" w14:textId="5A0EDD54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61,7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FDF9B4" w14:textId="552B2529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377B5C8A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BACB83" w14:textId="54E57D7B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1.7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05E8" w14:textId="333ABDFD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 xml:space="preserve">Доля лиц с ограниченными возможностями здоровья и инвалидов, систематически занимающихся </w:t>
            </w:r>
            <w:r w:rsidRPr="00AE5576">
              <w:rPr>
                <w:sz w:val="20"/>
                <w:szCs w:val="20"/>
              </w:rPr>
              <w:lastRenderedPageBreak/>
              <w:t>физической культурой и спортом, в общей численности данной категории населения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1E67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F9772BE" w14:textId="308834FA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9D55A4B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5ADE3" w14:textId="4A3138B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CB19C" w14:textId="208A6D21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27,3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86D6" w14:textId="25E580CD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9F6D" w14:textId="4A97B8B2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0B6" w14:textId="39956A44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1368" w14:textId="341A983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F022FF" w14:textId="5BB74C00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08953CBB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C892D3" w14:textId="719DBF3F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1.8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850B" w14:textId="7B372B4F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посещений учреждений физической культуры и спорта в год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D11E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E8578C1" w14:textId="664C4F79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7BDA90D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1817" w14:textId="5D5962F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894893" w14:textId="77777777" w:rsidR="00DA50D8" w:rsidRPr="00DA50D8" w:rsidRDefault="00DA50D8" w:rsidP="00DA50D8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2A9F4AA0" w14:textId="77777777" w:rsidR="00DA50D8" w:rsidRPr="00DA50D8" w:rsidRDefault="00DA50D8" w:rsidP="00DA50D8">
            <w:pPr>
              <w:pStyle w:val="ConsPlusNormal"/>
              <w:tabs>
                <w:tab w:val="left" w:pos="709"/>
              </w:tabs>
              <w:snapToGrid w:val="0"/>
              <w:ind w:left="-133" w:right="-201" w:firstLine="172"/>
              <w:jc w:val="center"/>
              <w:rPr>
                <w:rFonts w:ascii="Times New Roman" w:hAnsi="Times New Roman" w:cs="Times New Roman"/>
              </w:rPr>
            </w:pPr>
            <w:r w:rsidRPr="00DA50D8">
              <w:rPr>
                <w:rFonts w:ascii="Times New Roman" w:hAnsi="Times New Roman" w:cs="Times New Roman"/>
              </w:rPr>
              <w:t>262 000</w:t>
            </w:r>
          </w:p>
          <w:p w14:paraId="4EA7DEF4" w14:textId="0A9B62E7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241D" w14:textId="667E6676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2E79" w14:textId="7590720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263 000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ABCE" w14:textId="4173169D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263 000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AACC" w14:textId="773754F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263 000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55045C" w14:textId="39502D6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1ECE7D47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4A3032" w14:textId="721DA790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1.9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52B5" w14:textId="77777777" w:rsidR="00DA50D8" w:rsidRPr="00AE5576" w:rsidRDefault="00DA50D8" w:rsidP="00DA50D8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FF0000"/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 xml:space="preserve">Количество участников </w:t>
            </w:r>
            <w:r w:rsidRPr="00AE5576">
              <w:rPr>
                <w:color w:val="000000"/>
                <w:sz w:val="20"/>
                <w:szCs w:val="20"/>
              </w:rPr>
              <w:t>физкультурно-оздоровительных и спортивных мероприятий</w:t>
            </w:r>
          </w:p>
          <w:p w14:paraId="4727C980" w14:textId="77777777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D8F8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0545C984" w14:textId="2D101E8D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5C6A1D72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9878" w14:textId="4936E7E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человек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FE2FAC" w14:textId="0865C5C0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34 180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D1E5" w14:textId="45A0869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1422" w14:textId="6BAD7AF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34 190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434E" w14:textId="7952AAA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34 190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A936" w14:textId="73696B3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34 190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E3660B" w14:textId="6D039036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4FF99657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EE3C42" w14:textId="33E71E30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1.10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8D96" w14:textId="77777777" w:rsidR="00DA50D8" w:rsidRPr="00AE5576" w:rsidRDefault="00DA50D8" w:rsidP="00DA50D8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физкультурно-оздоровительных и</w:t>
            </w:r>
          </w:p>
          <w:p w14:paraId="0A8A9B85" w14:textId="0A9D9BF2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спортивных мероприятий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6640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5B744E55" w14:textId="2A408274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027D022E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94F6B" w14:textId="5A6ACBD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единиц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F871E6" w14:textId="1E806421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250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4D9B" w14:textId="1FF37CA5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3754" w14:textId="13A30C4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393D0" w14:textId="711A249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433A" w14:textId="12FB25FA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250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10E3A3" w14:textId="5B294CA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  <w:tr w:rsidR="00DA50D8" w:rsidRPr="00AE5576" w14:paraId="3D78DA25" w14:textId="77777777" w:rsidTr="00954944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30EFE0" w14:textId="2DE32ADF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5F10D" w14:textId="77777777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E5576">
              <w:rPr>
                <w:rFonts w:ascii="Times New Roman" w:hAnsi="Times New Roman" w:cs="Times New Roman"/>
                <w:noProof/>
              </w:rPr>
              <w:t>Результат выступлений в сезоне футбольного,</w:t>
            </w:r>
          </w:p>
          <w:p w14:paraId="746F4C4C" w14:textId="2FAD2F74" w:rsidR="00DA50D8" w:rsidRPr="00AE5576" w:rsidRDefault="00DA50D8" w:rsidP="00DA50D8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noProof/>
                <w:sz w:val="20"/>
                <w:szCs w:val="20"/>
              </w:rPr>
              <w:t>хоккейного клубов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A0EA" w14:textId="77777777" w:rsidR="00DA50D8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220243AB" w14:textId="3A344B04" w:rsidR="00DA50D8" w:rsidRPr="00AE5576" w:rsidRDefault="00DA50D8" w:rsidP="00DA50D8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«МП»</w:t>
            </w:r>
          </w:p>
          <w:p w14:paraId="6CCEFD56" w14:textId="77777777" w:rsidR="00DA50D8" w:rsidRPr="00AE5576" w:rsidRDefault="00DA50D8" w:rsidP="00DA50D8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C4A7" w14:textId="4E1B429C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процент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5A109C" w14:textId="3E8DFDE3" w:rsidR="00DA50D8" w:rsidRPr="00DA50D8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DA50D8">
              <w:rPr>
                <w:sz w:val="20"/>
                <w:szCs w:val="20"/>
              </w:rPr>
              <w:t>80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17A0" w14:textId="6B1E8BCB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1EA1" w14:textId="48AC723E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AE799" w14:textId="1AA79A6E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D238" w14:textId="2ADC22A3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80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9BA0EA" w14:textId="3D2BF0B1" w:rsidR="00DA50D8" w:rsidRPr="00AE5576" w:rsidRDefault="00DA50D8" w:rsidP="00DA50D8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</w:tbl>
    <w:p w14:paraId="1989CFF2" w14:textId="645184C2" w:rsidR="00EE2B64" w:rsidRPr="00AE5576" w:rsidRDefault="00EE2B64" w:rsidP="00AE5576">
      <w:pPr>
        <w:pStyle w:val="ConsPlusNormal"/>
        <w:tabs>
          <w:tab w:val="left" w:pos="763"/>
        </w:tabs>
        <w:ind w:firstLine="0"/>
        <w:jc w:val="center"/>
        <w:rPr>
          <w:rFonts w:ascii="Times New Roman" w:hAnsi="Times New Roman" w:cs="Times New Roman"/>
        </w:rPr>
      </w:pPr>
    </w:p>
    <w:p w14:paraId="5A2DAE27" w14:textId="77777777" w:rsidR="00ED43CB" w:rsidRDefault="00ED43CB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46DB76BD" w14:textId="77777777" w:rsidR="00FB3D00" w:rsidRDefault="00FB3D00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48BCDA27" w14:textId="77777777" w:rsidR="00FB3D00" w:rsidRDefault="00FB3D00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4AD47620" w14:textId="77777777" w:rsidR="008955C9" w:rsidRDefault="008955C9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33F1898B" w14:textId="77777777" w:rsidR="008955C9" w:rsidRDefault="008955C9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45F992AD" w14:textId="77777777" w:rsidR="008955C9" w:rsidRDefault="008955C9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685FDCAB" w14:textId="77777777" w:rsidR="00FB3D00" w:rsidRDefault="00FB3D00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3C01024F" w14:textId="77777777" w:rsidR="00FB3D00" w:rsidRDefault="00FB3D00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784CCCFB" w14:textId="77777777" w:rsidR="00FB3D00" w:rsidRPr="00AE5576" w:rsidRDefault="00FB3D00" w:rsidP="00AE5576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5FA5CDA7" w14:textId="5C09B706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3. План достижения показателей комплекса процессных</w:t>
      </w:r>
      <w:r w:rsidR="00F7281B"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 в</w:t>
      </w:r>
      <w:r w:rsidR="000B676F" w:rsidRPr="00AE5576">
        <w:rPr>
          <w:rFonts w:ascii="Times New Roman" w:hAnsi="Times New Roman" w:cs="Times New Roman"/>
          <w:color w:val="000000"/>
        </w:rPr>
        <w:t xml:space="preserve"> 2026</w:t>
      </w:r>
      <w:r w:rsidRPr="00AE5576">
        <w:rPr>
          <w:rFonts w:ascii="Times New Roman" w:hAnsi="Times New Roman" w:cs="Times New Roman"/>
          <w:color w:val="000000"/>
        </w:rPr>
        <w:t xml:space="preserve"> году</w:t>
      </w:r>
    </w:p>
    <w:p w14:paraId="0F2A798D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5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421"/>
        <w:gridCol w:w="850"/>
        <w:gridCol w:w="1134"/>
        <w:gridCol w:w="993"/>
        <w:gridCol w:w="850"/>
        <w:gridCol w:w="851"/>
        <w:gridCol w:w="850"/>
        <w:gridCol w:w="851"/>
        <w:gridCol w:w="850"/>
        <w:gridCol w:w="828"/>
        <w:gridCol w:w="849"/>
        <w:gridCol w:w="875"/>
        <w:gridCol w:w="992"/>
        <w:gridCol w:w="992"/>
        <w:gridCol w:w="12"/>
        <w:gridCol w:w="945"/>
        <w:gridCol w:w="12"/>
      </w:tblGrid>
      <w:tr w:rsidR="00E902A4" w:rsidRPr="00AE5576" w14:paraId="15654D24" w14:textId="77777777" w:rsidTr="00F7281B">
        <w:trPr>
          <w:trHeight w:val="198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5DBFB" w14:textId="77777777" w:rsidR="00E902A4" w:rsidRPr="00AE5576" w:rsidRDefault="00E902A4" w:rsidP="00AE557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FEE4" w14:textId="411F3CA9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3550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Уровень показателя &lt;5&gt;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F18A7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 (по ОКЕИ)</w:t>
            </w:r>
          </w:p>
        </w:tc>
        <w:tc>
          <w:tcPr>
            <w:tcW w:w="97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894C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Плановые значения по месяцам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FF27" w14:textId="59D3F296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На конец </w:t>
            </w:r>
            <w:r w:rsidR="000B676F" w:rsidRPr="00AE5576">
              <w:rPr>
                <w:rFonts w:ascii="Times New Roman" w:hAnsi="Times New Roman" w:cs="Times New Roman"/>
                <w:color w:val="000000"/>
              </w:rPr>
              <w:t xml:space="preserve">2026 </w:t>
            </w:r>
            <w:r w:rsidRPr="00AE5576">
              <w:rPr>
                <w:rFonts w:ascii="Times New Roman" w:hAnsi="Times New Roman" w:cs="Times New Roman"/>
                <w:color w:val="000000"/>
              </w:rPr>
              <w:t>года</w:t>
            </w:r>
          </w:p>
        </w:tc>
      </w:tr>
      <w:tr w:rsidR="00F6471B" w:rsidRPr="00AE5576" w14:paraId="5B40A6AF" w14:textId="77777777" w:rsidTr="00F7281B">
        <w:trPr>
          <w:gridAfter w:val="1"/>
          <w:wAfter w:w="12" w:type="dxa"/>
          <w:trHeight w:val="459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2CFA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56ED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8F59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2D95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AEA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254C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B783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13C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78EF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56462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CB4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июль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C6905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BE0E" w14:textId="77777777" w:rsidR="00E902A4" w:rsidRPr="00AE5576" w:rsidRDefault="00E902A4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05BD" w14:textId="77777777" w:rsidR="00E902A4" w:rsidRPr="00AE5576" w:rsidRDefault="00E902A4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1C4A" w14:textId="376F5CDF" w:rsidR="00680549" w:rsidRPr="00AE5576" w:rsidRDefault="00680549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нояб</w:t>
            </w:r>
            <w:proofErr w:type="spellEnd"/>
          </w:p>
          <w:p w14:paraId="533DF7CE" w14:textId="661A3AA1" w:rsidR="00E902A4" w:rsidRPr="00AE5576" w:rsidRDefault="00E902A4" w:rsidP="00AE5576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рь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7301" w14:textId="77777777" w:rsidR="00E902A4" w:rsidRPr="00AE5576" w:rsidRDefault="00E902A4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02A4" w:rsidRPr="00AE5576" w14:paraId="19123B82" w14:textId="77777777" w:rsidTr="00F7281B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53A8" w14:textId="77777777" w:rsidR="00E902A4" w:rsidRPr="00AE5576" w:rsidRDefault="00E902A4" w:rsidP="00AE5576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5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2A80" w14:textId="50B31545" w:rsidR="00E902A4" w:rsidRPr="00AE5576" w:rsidRDefault="0051049E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«Обеспечение условий для развития физической культуры и массового спорта»</w:t>
            </w:r>
          </w:p>
        </w:tc>
      </w:tr>
      <w:tr w:rsidR="00F6471B" w:rsidRPr="00AE5576" w14:paraId="70CBB5AC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9117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393ED67B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14:paraId="6B8196E2" w14:textId="46580183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3FD4" w14:textId="268A3322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Численность занимающихся в спортивных школах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3C34" w14:textId="77777777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38F556" w14:textId="77777777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3AFC302" w14:textId="77777777" w:rsidR="00FB3D00" w:rsidRDefault="00FB3D00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4B9F39" w14:textId="543155A7" w:rsidR="00F6471B" w:rsidRPr="00AE5576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</w:t>
            </w:r>
            <w:r w:rsidR="00F7281B">
              <w:rPr>
                <w:rFonts w:ascii="Times New Roman" w:hAnsi="Times New Roman" w:cs="Times New Roman"/>
                <w:color w:val="000000"/>
              </w:rPr>
              <w:t>М</w:t>
            </w:r>
            <w:r w:rsidRPr="00AE5576">
              <w:rPr>
                <w:rFonts w:ascii="Times New Roman" w:hAnsi="Times New Roman" w:cs="Times New Roman"/>
                <w:color w:val="000000"/>
              </w:rPr>
              <w:t>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F56D" w14:textId="77777777" w:rsidR="00F6471B" w:rsidRPr="00AE5576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</w:rPr>
            </w:pPr>
          </w:p>
          <w:p w14:paraId="72284D88" w14:textId="21C45514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0AB1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F767D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3355F7" w14:textId="04360DE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AF7BD2" w14:textId="77777777" w:rsidR="00F6471B" w:rsidRPr="00FB3D00" w:rsidRDefault="00F6471B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773632" w14:textId="77777777" w:rsidR="00FB3D00" w:rsidRP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75AC70" w14:textId="52FCEF5A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C05F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AEAE0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651803" w14:textId="0A75183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5443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7CC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81B7D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56DDF7" w14:textId="3176428B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920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65237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8E3361" w14:textId="240DF2FB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F58D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70A2F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560A98" w14:textId="79281280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AAA9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503B7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E15ACF" w14:textId="470592A1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6FAE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63AC7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659F21" w14:textId="27DCD89B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77B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F2A2C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9665FE" w14:textId="4D5BB88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20F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3257F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D3932C" w14:textId="2B6642BA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1AADC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9FE8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C1C6EA" w14:textId="6762334F" w:rsidR="00F6471B" w:rsidRPr="00FB3D00" w:rsidRDefault="00B85BCD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5 448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457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2EBBC3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F8E73C" w14:textId="08D8E751" w:rsidR="00F6471B" w:rsidRPr="00FB3D00" w:rsidRDefault="00F6471B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5 450</w:t>
            </w:r>
          </w:p>
        </w:tc>
      </w:tr>
      <w:tr w:rsidR="00F6471B" w:rsidRPr="00AE5576" w14:paraId="07B3E029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2486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06C7C5" w14:textId="6D41823C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CA1A" w14:textId="1ED870F3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Количество спортсменов разрядников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5938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9812C0" w14:textId="485B2A58" w:rsidR="00F6471B" w:rsidRPr="00AE5576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FBCE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3D141848" w14:textId="35B2F311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395D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F45567" w14:textId="49390C1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9188C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D22B1" w14:textId="22CC89EA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35F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A8A4B6" w14:textId="13BB4F9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3DE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C3ADBD" w14:textId="1C55E17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946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ECFA68" w14:textId="352260BA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59E9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F644F" w14:textId="3E0179E5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1 786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E0FC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C826B4" w14:textId="059FF7A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C512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81B8D6" w14:textId="58F31C30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D4C6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9C9D5F" w14:textId="24B90BF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1 787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03C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4DFEC1" w14:textId="4B2D4568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1 788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227AD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33299F" w14:textId="001D3F7B" w:rsidR="00F6471B" w:rsidRPr="00FB3D00" w:rsidRDefault="00F6471B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B85BCD" w:rsidRPr="00FB3D00">
              <w:rPr>
                <w:rFonts w:ascii="Times New Roman" w:hAnsi="Times New Roman" w:cs="Times New Roman"/>
                <w:sz w:val="16"/>
                <w:szCs w:val="16"/>
              </w:rPr>
              <w:t>788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BE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D0AE19" w14:textId="782416BB" w:rsidR="00F6471B" w:rsidRPr="00FB3D00" w:rsidRDefault="00F6471B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1 788</w:t>
            </w:r>
          </w:p>
        </w:tc>
      </w:tr>
      <w:tr w:rsidR="00F6471B" w:rsidRPr="00AE5576" w14:paraId="38E4AEAF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D92C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899AF6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A60F68" w14:textId="489948C5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9B91C" w14:textId="7071ECB2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Количество выдающихся спортсменов-юных талантов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8EFE8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E37CA2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7D6B35" w14:textId="77777777" w:rsidR="00FB3D00" w:rsidRDefault="00FB3D00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2F4716" w14:textId="0FE5D733" w:rsidR="00F6471B" w:rsidRPr="00AE5576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F912F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4C6B74A" w14:textId="0986CC7D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9EEEB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DCB205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72505F" w14:textId="0DAF9B12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FD217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C66AC5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823916" w14:textId="346293A2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A4A2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C61A0D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D4BC1D" w14:textId="0AFAD4E5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C57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1C90C6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416413" w14:textId="71E23BC9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975E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243CC8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A907F2" w14:textId="55EAAE0E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BEC9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2644FC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A276A1" w14:textId="343C9B80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CA6D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F003F8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ADBC4E" w14:textId="1B3135F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26A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378052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1DD08F" w14:textId="17D526A0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199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DF59E7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D6B7B9" w14:textId="5742AC78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61E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302DAD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52E968" w14:textId="1A88B26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23769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C88405" w14:textId="07E47B4C" w:rsidR="00B85BCD" w:rsidRPr="00FB3D00" w:rsidRDefault="00B85BCD" w:rsidP="00AE5576">
            <w:pPr>
              <w:pStyle w:val="ConsPlusNormal"/>
              <w:snapToGrid w:val="0"/>
              <w:ind w:right="-775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D11345" w14:textId="13C9C505" w:rsidR="00F6471B" w:rsidRPr="00FB3D00" w:rsidRDefault="00FB3D00" w:rsidP="00FB3D00">
            <w:pPr>
              <w:pStyle w:val="ConsPlusNormal"/>
              <w:snapToGrid w:val="0"/>
              <w:ind w:right="-775" w:firstLine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="00B85BCD" w:rsidRPr="00FB3D0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DA0C" w14:textId="77777777" w:rsidR="00FB3D00" w:rsidRDefault="00FB3D00" w:rsidP="00AE5576">
            <w:pPr>
              <w:pStyle w:val="ConsPlusNormal"/>
              <w:snapToGrid w:val="0"/>
              <w:ind w:firstLine="3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83E936" w14:textId="77777777" w:rsidR="00FB3D00" w:rsidRDefault="00FB3D00" w:rsidP="00AE5576">
            <w:pPr>
              <w:pStyle w:val="ConsPlusNormal"/>
              <w:snapToGrid w:val="0"/>
              <w:ind w:firstLine="365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DD2BC3" w14:textId="003B0037" w:rsidR="00F6471B" w:rsidRPr="00FB3D00" w:rsidRDefault="00F6471B" w:rsidP="00FB3D00">
            <w:pPr>
              <w:pStyle w:val="ConsPlusNormal"/>
              <w:snapToGrid w:val="0"/>
              <w:ind w:firstLine="36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F6471B" w:rsidRPr="00AE5576" w14:paraId="583CA720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9AFF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1245EA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75A9B6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BA6F623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F3B4FC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F218A3" w14:textId="7F3D8A68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FFB20" w14:textId="4BB6DB6F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Участие спортсменов</w:t>
            </w:r>
          </w:p>
          <w:p w14:paraId="71D0EDAC" w14:textId="77777777" w:rsidR="00F6471B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в соревнованиях межрегионального всероссийского и международного уровней</w:t>
            </w:r>
          </w:p>
          <w:p w14:paraId="6DA7E8CC" w14:textId="0E51BB11" w:rsidR="009A610A" w:rsidRPr="00AE5576" w:rsidRDefault="009A610A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D27B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258793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97AE182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BA1127" w14:textId="77777777" w:rsidR="00FB3D00" w:rsidRDefault="00FB3D00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3B46C4" w14:textId="77777777" w:rsidR="00FD56C3" w:rsidRDefault="00FD56C3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0562A2" w14:textId="77777777" w:rsidR="00FB3D00" w:rsidRDefault="00FB3D00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9A62A05" w14:textId="77777777" w:rsidR="00FB3D00" w:rsidRDefault="00FB3D00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9AD42B" w14:textId="06A6EBD8" w:rsidR="00F6471B" w:rsidRPr="00AE5576" w:rsidRDefault="00F6471B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05C9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04F7C00C" w14:textId="77777777" w:rsidR="00FD56C3" w:rsidRDefault="00FD56C3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0BF964D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17CA4B6B" w14:textId="4757BCF9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64A28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1596C6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98D48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AE1AA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BBFA86" w14:textId="3A4EAF7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77204E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1F2AE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BE90B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BB1CDB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86B86D" w14:textId="21AD8B0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588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6421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3A9B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53383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E0DF5" w14:textId="059F4755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3CB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5A16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2DC85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6C200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4A3A1C" w14:textId="231585A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4064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709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4F46E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60497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F0090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A4104D" w14:textId="0B96B8AC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7464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FB03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67FE1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8B25C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2226E" w14:textId="7F34F4F8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B85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AD15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3D305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73AB9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FA23E" w14:textId="028B2FC8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B04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DC26A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C2E93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79F76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BFD48D" w14:textId="601570E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4 065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92E2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8B642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8E26E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7339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4A0F9F" w14:textId="7A045471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4066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72A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3576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FC98A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792C2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461DE7" w14:textId="799F230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4 066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0F244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F05B5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ECE96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C200B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F60A45" w14:textId="06E671AF" w:rsidR="00F6471B" w:rsidRPr="00FB3D00" w:rsidRDefault="00F6471B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FB3D0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066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2354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2F193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AFDC78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4910D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4F3E0" w14:textId="10A9D3F1" w:rsidR="00F6471B" w:rsidRPr="00FB3D00" w:rsidRDefault="00F6471B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4 066</w:t>
            </w:r>
          </w:p>
        </w:tc>
      </w:tr>
      <w:tr w:rsidR="00F6471B" w:rsidRPr="00AE5576" w14:paraId="1499A6BE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620E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47DAA3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E0F016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E2162E9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AD672B5" w14:textId="4267407A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E6B54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Доля участников, выполнивших</w:t>
            </w:r>
          </w:p>
          <w:p w14:paraId="65584BFB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нормативы</w:t>
            </w:r>
          </w:p>
          <w:p w14:paraId="0767CD8E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ГТО на знак отличия от общего количества</w:t>
            </w:r>
          </w:p>
          <w:p w14:paraId="34456D3F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приступивших к</w:t>
            </w:r>
          </w:p>
          <w:p w14:paraId="6FFB69E2" w14:textId="667CC740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выполнению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2332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FB5227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C91378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013514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1A0508" w14:textId="2EFCB039" w:rsidR="00F6471B" w:rsidRPr="00AE5576" w:rsidRDefault="00F6471B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671F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4C23E3E5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1C98263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503FB62F" w14:textId="17EAB25E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25EF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ECF1F5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16D004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89314C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3CFE58" w14:textId="0336FCB4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87671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89EB8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DEA6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30CC1B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F64492" w14:textId="02A244A9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2C25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26AFD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35A1D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70B37A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B15D45" w14:textId="22AFFC59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CBDD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9CE0A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63ACA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06A9E2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53FDCE" w14:textId="36EFC934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CCF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60D66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0D4A9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BED49F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3C843A" w14:textId="6312B53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7F6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0FF89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BFB95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B7D27B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A98E57" w14:textId="071FDEED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52FD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784CD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291E9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A849B1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6A7C0" w14:textId="102DB5E8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7B8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5E921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1722F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34C31A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1E4C3D" w14:textId="7248E2E1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16C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8F19C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CAB5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F7282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5F91AF" w14:textId="4B5E2E9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EC7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A9462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F442F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44AAEE" w14:textId="77777777" w:rsidR="00B85BCD" w:rsidRPr="00FB3D00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4B207" w14:textId="6C0F33D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01EEF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3A357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2273F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F5A6DC" w14:textId="77777777" w:rsidR="00B85BCD" w:rsidRPr="00FB3D00" w:rsidRDefault="00B85BCD" w:rsidP="00AE5576">
            <w:pPr>
              <w:pStyle w:val="ConsPlusNormal"/>
              <w:snapToGrid w:val="0"/>
              <w:ind w:firstLine="36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0E8D03" w14:textId="12F256B9" w:rsidR="00F6471B" w:rsidRPr="00FB3D00" w:rsidRDefault="00F6471B" w:rsidP="00FB3D00">
            <w:pPr>
              <w:pStyle w:val="ConsPlusNormal"/>
              <w:snapToGrid w:val="0"/>
              <w:ind w:firstLine="363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347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686939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FBF20D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0926B3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447718" w14:textId="3C81B4FD" w:rsidR="00F6471B" w:rsidRPr="00FB3D00" w:rsidRDefault="00F6471B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</w:p>
        </w:tc>
      </w:tr>
      <w:tr w:rsidR="00F6471B" w:rsidRPr="00AE5576" w14:paraId="32A45D34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0187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10C53D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B3A2618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AB7945F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58E780A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64E7F1" w14:textId="2FC3CCA4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2D6A0" w14:textId="5BF4D962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Доля населения, систематически занимающегося физической культурой и спортом, в численности населения от 3 до 79 лет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22D2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9F130F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CC61D4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A63B8B" w14:textId="77777777" w:rsidR="00F7281B" w:rsidRDefault="00F7281B" w:rsidP="00FD56C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22F5E46B" w14:textId="77777777" w:rsidR="00FD56C3" w:rsidRDefault="00FD56C3" w:rsidP="00FD56C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5611FBBD" w14:textId="77777777" w:rsidR="00FD56C3" w:rsidRDefault="00FD56C3" w:rsidP="00FD56C3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</w:p>
          <w:p w14:paraId="1738CCAA" w14:textId="77777777" w:rsidR="00FB3D00" w:rsidRDefault="00FB3D00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9909C4E" w14:textId="60903471" w:rsidR="00F6471B" w:rsidRPr="00AE5576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59C08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</w:rPr>
            </w:pPr>
          </w:p>
          <w:p w14:paraId="6B456713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34A293D4" w14:textId="77777777" w:rsidR="00FD56C3" w:rsidRDefault="00FD56C3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4BC930A1" w14:textId="4547B707" w:rsidR="00F6471B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п</w:t>
            </w:r>
            <w:r w:rsidR="00F6471B" w:rsidRPr="00AE5576">
              <w:rPr>
                <w:rFonts w:ascii="Times New Roman" w:hAnsi="Times New Roman" w:cs="Times New Roman"/>
              </w:rPr>
              <w:t>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748E0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C3B82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03B48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5B7798" w14:textId="457C9F8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466A66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8E50CB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6DF520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07B34C" w14:textId="56BE3E6E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96C8" w14:textId="77777777" w:rsidR="00F7281B" w:rsidRDefault="00F7281B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A167D6" w14:textId="77777777" w:rsidR="00FB3D00" w:rsidRPr="00FB3D00" w:rsidRDefault="00FB3D00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0AC378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76437A" w14:textId="38D5542B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BA8E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83602B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6660C6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077185" w14:textId="560D1834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0C89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8C0CB" w14:textId="77777777" w:rsidR="00F7281B" w:rsidRPr="00FB3D00" w:rsidRDefault="00F7281B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02AE4C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AB8C3" w14:textId="3FD90E34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983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B18ED9" w14:textId="77777777" w:rsidR="00F7281B" w:rsidRPr="00FB3D00" w:rsidRDefault="00F7281B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4571D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AEC238" w14:textId="19C1F799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60,9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EA188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819ADF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18D976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5DACB8" w14:textId="3F1F129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61,2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CA20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09FBB9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F561B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B7E889" w14:textId="680A9E14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61,4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677C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CA0496" w14:textId="77777777" w:rsidR="00F7281B" w:rsidRPr="00FB3D00" w:rsidRDefault="00F7281B" w:rsidP="00FB3D00">
            <w:pPr>
              <w:pStyle w:val="ConsPlusNormal"/>
              <w:ind w:right="22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8360EA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09382" w14:textId="5F1E9D3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68102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068AB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0F907F" w14:textId="77777777" w:rsidR="00F7281B" w:rsidRPr="00FB3D00" w:rsidRDefault="00F728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079D7F" w14:textId="74EC51EB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152C23" w14:textId="77777777" w:rsidR="00F6471B" w:rsidRPr="00FB3D00" w:rsidRDefault="00F6471B" w:rsidP="00FB3D00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65077" w14:textId="77777777" w:rsidR="00F7281B" w:rsidRPr="00FB3D00" w:rsidRDefault="00F7281B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1BA906" w14:textId="77777777" w:rsidR="00F7281B" w:rsidRPr="00FB3D00" w:rsidRDefault="00F7281B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31DE9C" w14:textId="5F99BE05" w:rsidR="00F6471B" w:rsidRPr="00FB3D00" w:rsidRDefault="00F6471B" w:rsidP="00AE5576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61,6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1B3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0512E1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9D4AB3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35FFD6" w14:textId="5AB1F8A9" w:rsidR="00F6471B" w:rsidRPr="00FB3D00" w:rsidRDefault="00B85BCD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F6471B" w:rsidRPr="00FB3D00">
              <w:rPr>
                <w:rFonts w:ascii="Times New Roman" w:hAnsi="Times New Roman" w:cs="Times New Roman"/>
                <w:sz w:val="16"/>
                <w:szCs w:val="16"/>
              </w:rPr>
              <w:t>1,7</w:t>
            </w:r>
          </w:p>
        </w:tc>
      </w:tr>
      <w:tr w:rsidR="00F6471B" w:rsidRPr="00AE5576" w14:paraId="7A3A69B2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7A41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C195E72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2E4003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310B67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CB3E0A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EE4449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234074" w14:textId="0F17C507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A14C" w14:textId="5B447D76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 xml:space="preserve"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</w:t>
            </w:r>
            <w:r w:rsidRPr="00AE5576">
              <w:rPr>
                <w:rFonts w:ascii="Times New Roman" w:hAnsi="Times New Roman" w:cs="Times New Roman"/>
              </w:rPr>
              <w:lastRenderedPageBreak/>
              <w:t>населения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6A93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D4874B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A242E47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3C733D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14C961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BBBE4C" w14:textId="77777777" w:rsidR="00B85BCD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F8BA31" w14:textId="77777777" w:rsidR="00FB3D00" w:rsidRDefault="00FB3D00" w:rsidP="00FD56C3">
            <w:pPr>
              <w:pStyle w:val="ConsPlusNormal"/>
              <w:ind w:right="78" w:firstLine="0"/>
              <w:rPr>
                <w:rFonts w:ascii="Times New Roman" w:hAnsi="Times New Roman" w:cs="Times New Roman"/>
                <w:color w:val="000000"/>
              </w:rPr>
            </w:pPr>
          </w:p>
          <w:p w14:paraId="202EBDCE" w14:textId="77777777" w:rsidR="00FD56C3" w:rsidRDefault="00FD56C3" w:rsidP="00FD56C3">
            <w:pPr>
              <w:pStyle w:val="ConsPlusNormal"/>
              <w:ind w:right="78" w:firstLine="0"/>
              <w:rPr>
                <w:rFonts w:ascii="Times New Roman" w:hAnsi="Times New Roman" w:cs="Times New Roman"/>
                <w:color w:val="000000"/>
              </w:rPr>
            </w:pPr>
          </w:p>
          <w:p w14:paraId="55A4ED95" w14:textId="77777777" w:rsidR="00FB3D00" w:rsidRDefault="00FB3D00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749D74" w14:textId="6E0BCC2E" w:rsidR="00F6471B" w:rsidRPr="00AE5576" w:rsidRDefault="00F6471B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472D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019AC6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10CE108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62C9317F" w14:textId="13F7B5FA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B8964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CE720D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C1475A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A0A723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7CC47B" w14:textId="3EDAF2C8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ADE93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D8B2B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D96DC3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B2D640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0A0934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635031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6C6453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6D2F6B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C876C" w14:textId="6F51711C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27,3</w:t>
            </w:r>
          </w:p>
          <w:p w14:paraId="32F4009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C7903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F3CB3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8A7960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034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319B4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A13E5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E16A50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042C73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AB2653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4D447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CA1AF5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E8AEC" w14:textId="36009111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  <w:p w14:paraId="06C445F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BC0FF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BD08E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5F37C8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BE5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EF2A2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7C4A65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D78E7A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CB84E3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D473D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AB476D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0D9E14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21C59" w14:textId="78DFF02B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27,4</w:t>
            </w:r>
          </w:p>
          <w:p w14:paraId="707662E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BD8A1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7818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EBE0AE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E47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A9B3E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C9CA41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36FBCF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4DC16F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2F08D6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B093E2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5390B7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6846E4" w14:textId="5525FC79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27,5</w:t>
            </w:r>
          </w:p>
          <w:p w14:paraId="597470B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151F2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912F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1731B4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EBA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12D9B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2E8129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5AF7D6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8B316B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4A2614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9B0109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6D5D28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6E5BF" w14:textId="00838AB8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27,5</w:t>
            </w:r>
          </w:p>
          <w:p w14:paraId="5C18A6E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8CA6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0AD33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DA8C99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615C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8F99D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51BF60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A233C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3B3AB6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275BE1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F26903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A46CF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0CA4D1" w14:textId="50B3734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27,7</w:t>
            </w:r>
          </w:p>
          <w:p w14:paraId="351BC14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D2114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EE179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50AAFE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5E7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48D1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3D93BA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81FF34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7A2C6F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79EAD8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3808E5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1BEAA8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15A797" w14:textId="31BA38A5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27,7</w:t>
            </w:r>
          </w:p>
          <w:p w14:paraId="55CB057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9DE6F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B1B2A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BC8AD9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50E4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6EF25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11D43D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396E98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8AEDB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68FE01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EB208C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90A671" w14:textId="77777777" w:rsidR="00F7281B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ED95CD" w14:textId="77777777" w:rsidR="002273CC" w:rsidRPr="00FB3D00" w:rsidRDefault="002273CC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43107" w14:textId="3B4C63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27,8</w:t>
            </w:r>
          </w:p>
          <w:p w14:paraId="4BE99436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E7BE1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73AC4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A5F82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275FA1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E363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E245B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69692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322C21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19338A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0686C3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04C89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7C022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9CC6F" w14:textId="1014FAD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27,9</w:t>
            </w:r>
          </w:p>
          <w:p w14:paraId="0A448C7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CDE91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7480E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8C7130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8224C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CA486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23AA2F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FAA2B7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FB2412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E8D89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447824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49A2E4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495EC8" w14:textId="5FC1FE6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27,9</w:t>
            </w:r>
          </w:p>
          <w:p w14:paraId="2BC5F43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35A93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A932F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DF3D24" w14:textId="77777777" w:rsidR="00F6471B" w:rsidRPr="00FB3D00" w:rsidRDefault="00F6471B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6CD3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FBF11D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2E8BFF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FF43F1" w14:textId="77777777" w:rsidR="00FB3D00" w:rsidRDefault="00FB3D00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396DEA" w14:textId="7FBD94B8" w:rsidR="00F6471B" w:rsidRPr="00FB3D00" w:rsidRDefault="00F6471B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</w:tr>
      <w:tr w:rsidR="00F6471B" w:rsidRPr="00AE5576" w14:paraId="318E3EE2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06F8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FC5B04" w14:textId="77777777" w:rsidR="00FB3D00" w:rsidRDefault="00FB3D00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227C3B" w14:textId="264A506E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8DF12E" w14:textId="67FCC9E3" w:rsidR="00F6471B" w:rsidRPr="00AE5576" w:rsidRDefault="00F7281B" w:rsidP="00F7281B">
            <w:pPr>
              <w:pStyle w:val="ConsPlusNormal"/>
              <w:tabs>
                <w:tab w:val="left" w:pos="709"/>
              </w:tabs>
              <w:ind w:right="-201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F6471B" w:rsidRPr="00AE5576">
              <w:rPr>
                <w:rFonts w:ascii="Times New Roman" w:hAnsi="Times New Roman" w:cs="Times New Roman"/>
              </w:rPr>
              <w:t>Количество</w:t>
            </w:r>
          </w:p>
          <w:p w14:paraId="1004B87B" w14:textId="796A5F54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посещений учреждений физической культуры и спорта в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1D01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513D90" w14:textId="77777777" w:rsidR="00B85BCD" w:rsidRPr="00AE5576" w:rsidRDefault="00B85BCD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02A0CD" w14:textId="77777777" w:rsidR="00FB3D00" w:rsidRDefault="00FB3D00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260061" w14:textId="6AAD437A" w:rsidR="00F6471B" w:rsidRPr="00AE5576" w:rsidRDefault="00F6471B" w:rsidP="00F7281B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A8DA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6CE95DD4" w14:textId="05B8694C" w:rsidR="00F6471B" w:rsidRPr="00AE5576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F6471B" w:rsidRPr="00AE5576">
              <w:rPr>
                <w:rFonts w:ascii="Times New Roman" w:hAnsi="Times New Roman" w:cs="Times New Roman"/>
              </w:rPr>
              <w:t>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EE4E29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2BBF7" w14:textId="77777777" w:rsidR="00F7281B" w:rsidRPr="00FB3D00" w:rsidRDefault="00F728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50C339" w14:textId="77777777" w:rsid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529D3DA" w14:textId="43DF872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262 000</w:t>
            </w:r>
          </w:p>
          <w:p w14:paraId="4FC190FD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B11242" w14:textId="2A7552D2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4596DB" w14:textId="77777777" w:rsidR="00B85BCD" w:rsidRPr="00FB3D00" w:rsidRDefault="00B85BCD" w:rsidP="00AE5576">
            <w:pPr>
              <w:pStyle w:val="ConsPlusNormal"/>
              <w:ind w:right="-6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4273B" w14:textId="2CFFB167" w:rsidR="00F6471B" w:rsidRPr="00FB3D00" w:rsidRDefault="00F6471B" w:rsidP="00AE5576">
            <w:pPr>
              <w:pStyle w:val="ConsPlusNormal"/>
              <w:ind w:right="-6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  <w:r w:rsidR="00B85BCD" w:rsidRPr="00FB3D00">
              <w:rPr>
                <w:rFonts w:ascii="Times New Roman" w:hAnsi="Times New Roman" w:cs="Times New Roman"/>
                <w:sz w:val="16"/>
                <w:szCs w:val="16"/>
              </w:rPr>
              <w:t xml:space="preserve"> 10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B7A8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B88C39" w14:textId="77777777" w:rsidR="00B85BCD" w:rsidRPr="00FB3D00" w:rsidRDefault="00B85BCD" w:rsidP="00AE5576">
            <w:pPr>
              <w:pStyle w:val="ConsPlusNormal"/>
              <w:ind w:right="-6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C1DCCB" w14:textId="06FC7246" w:rsidR="00F6471B" w:rsidRPr="00FB3D00" w:rsidRDefault="00F6471B" w:rsidP="00AE5576">
            <w:pPr>
              <w:pStyle w:val="ConsPlusNormal"/>
              <w:ind w:right="-6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  <w:r w:rsidR="00B85BCD" w:rsidRPr="00FB3D00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F7A1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969455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405A32" w14:textId="7774E588" w:rsidR="00F6471B" w:rsidRPr="00FB3D00" w:rsidRDefault="00F6471B" w:rsidP="00F7281B">
            <w:pPr>
              <w:pStyle w:val="ConsPlusNormal"/>
              <w:ind w:right="-66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6FF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F331B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D11325" w14:textId="150CB818" w:rsidR="00F6471B" w:rsidRPr="00FB3D00" w:rsidRDefault="00F6471B" w:rsidP="00F7281B">
            <w:pPr>
              <w:pStyle w:val="ConsPlusNormal"/>
              <w:ind w:right="-57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43A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4C1C05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D84A55" w14:textId="15B127AF" w:rsidR="00F6471B" w:rsidRPr="00FB3D00" w:rsidRDefault="00F6471B" w:rsidP="00F7281B">
            <w:pPr>
              <w:pStyle w:val="ConsPlusNormal"/>
              <w:ind w:right="-58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262 500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4B6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85E005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A87B30" w14:textId="1301722D" w:rsidR="00F6471B" w:rsidRPr="00FB3D00" w:rsidRDefault="00F6471B" w:rsidP="00F7281B">
            <w:pPr>
              <w:pStyle w:val="ConsPlusNormal"/>
              <w:ind w:right="-82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262 600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A3B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93EFFB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8AD83F" w14:textId="0BEACBAA" w:rsidR="00F6471B" w:rsidRPr="00FB3D00" w:rsidRDefault="00F6471B" w:rsidP="00F7281B">
            <w:pPr>
              <w:pStyle w:val="ConsPlusNormal"/>
              <w:ind w:right="-83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262 700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5A8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E60284" w14:textId="77777777" w:rsidR="00B85BCD" w:rsidRPr="00FB3D00" w:rsidRDefault="00B85BCD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5C272" w14:textId="77777777" w:rsidR="00FB3D00" w:rsidRDefault="00FB3D0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9FAB57" w14:textId="425E5CAA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262 800</w:t>
            </w:r>
          </w:p>
          <w:p w14:paraId="2F96D3D0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CF37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6A1B92" w14:textId="77777777" w:rsidR="00B85BCD" w:rsidRPr="00FB3D00" w:rsidRDefault="00B85BCD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488DD5" w14:textId="6BFC5587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262 900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D4E83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8C4411" w14:textId="77777777" w:rsidR="00B85BCD" w:rsidRPr="00FB3D00" w:rsidRDefault="00B85BCD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75F1DB" w14:textId="2F6F5B13" w:rsidR="00F6471B" w:rsidRPr="00FB3D00" w:rsidRDefault="00F6471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262</w:t>
            </w:r>
            <w:r w:rsidR="00F7281B" w:rsidRPr="00FB3D0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950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1BF2" w14:textId="77777777" w:rsidR="00F7281B" w:rsidRPr="00FB3D00" w:rsidRDefault="00F7281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D1E266" w14:textId="77777777" w:rsidR="00F7281B" w:rsidRPr="00FB3D00" w:rsidRDefault="00F7281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C315B" w14:textId="2405D53A" w:rsidR="00F6471B" w:rsidRPr="00FB3D00" w:rsidRDefault="00F6471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263 000</w:t>
            </w:r>
          </w:p>
        </w:tc>
      </w:tr>
      <w:tr w:rsidR="00F6471B" w:rsidRPr="00AE5576" w14:paraId="36FB7265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19B9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4D9368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C1FAA5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27D120" w14:textId="67B779A1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00D80FD5" w14:textId="77777777" w:rsidR="00F6471B" w:rsidRPr="00AE5576" w:rsidRDefault="00F6471B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FF0000"/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 xml:space="preserve">Количество участников </w:t>
            </w:r>
            <w:r w:rsidRPr="00AE5576">
              <w:rPr>
                <w:color w:val="000000"/>
                <w:sz w:val="20"/>
                <w:szCs w:val="20"/>
              </w:rPr>
              <w:t>физкультурно-оздоровительных и спортивных мероприятий</w:t>
            </w:r>
          </w:p>
          <w:p w14:paraId="0E8E808F" w14:textId="77777777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024F" w14:textId="77777777" w:rsidR="00F67E5F" w:rsidRPr="00AE5576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B42911" w14:textId="77777777" w:rsidR="00F67E5F" w:rsidRPr="00AE5576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C88093" w14:textId="77777777" w:rsidR="00F67E5F" w:rsidRPr="00AE5576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3706DB" w14:textId="77777777" w:rsidR="00FB3D00" w:rsidRDefault="00FB3D00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E6AFD1" w14:textId="1F6F41AB" w:rsidR="00F6471B" w:rsidRPr="00AE5576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9EF1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BF38B71" w14:textId="5B13703C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5C8377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1CD013" w14:textId="77777777" w:rsidR="00FB3D00" w:rsidRDefault="00FB3D00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392F77" w14:textId="4B2C5099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544D8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23E363" w14:textId="77777777" w:rsidR="00FB3D00" w:rsidRDefault="00FB3D00" w:rsidP="00AE5576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EB1A9" w14:textId="32676895" w:rsidR="00F6471B" w:rsidRPr="00FB3D00" w:rsidRDefault="00FB3D00" w:rsidP="00AE5576">
            <w:pPr>
              <w:pStyle w:val="ConsPlusNormal"/>
              <w:ind w:right="-61"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6471B" w:rsidRPr="00FB3D00">
              <w:rPr>
                <w:rFonts w:ascii="Times New Roman" w:hAnsi="Times New Roman" w:cs="Times New Roman"/>
                <w:sz w:val="16"/>
                <w:szCs w:val="16"/>
              </w:rPr>
              <w:t>4 182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DA54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1AE22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95171D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63871A" w14:textId="10639699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34 182</w:t>
            </w:r>
          </w:p>
          <w:p w14:paraId="37527A89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D778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510D8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F20FA6" w14:textId="77777777" w:rsidR="00F67E5F" w:rsidRPr="00FB3D00" w:rsidRDefault="00F67E5F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33A0F3" w14:textId="0810BB67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C4C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C4F42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B49655" w14:textId="77777777" w:rsidR="00F67E5F" w:rsidRPr="00FB3D00" w:rsidRDefault="00F67E5F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B2798C" w14:textId="673A46A2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17D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749DC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E930ED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EDBFA8" w14:textId="1CD4C391" w:rsidR="00F6471B" w:rsidRPr="00FB3D00" w:rsidRDefault="00F6471B" w:rsidP="00AE5576">
            <w:pPr>
              <w:pStyle w:val="ConsPlusNormal"/>
              <w:ind w:right="82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34 185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F4BF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F24F1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F034A5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DE7B08" w14:textId="35D0478C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8FD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7B031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DBAE57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22A412" w14:textId="70E60582" w:rsidR="00F6471B" w:rsidRPr="00FB3D00" w:rsidRDefault="00F6471B" w:rsidP="00AE5576">
            <w:pPr>
              <w:pStyle w:val="ConsPlusNormal"/>
              <w:ind w:right="55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F67E5F" w:rsidRPr="00FB3D0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C72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7D0077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2D3A7B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FD08ED" w14:textId="6D58E1B2" w:rsidR="00F6471B" w:rsidRPr="00FB3D00" w:rsidRDefault="00F6471B" w:rsidP="00F7281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</w:t>
            </w:r>
            <w:r w:rsidR="00F7281B" w:rsidRPr="00FB3D0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402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6427C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83F01B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4C4364" w14:textId="025631C5" w:rsidR="00F6471B" w:rsidRPr="00FB3D00" w:rsidRDefault="00F6471B" w:rsidP="00AE5576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34 188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C00272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2AABE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0E5C57" w14:textId="77777777" w:rsidR="00F67E5F" w:rsidRPr="00FB3D00" w:rsidRDefault="00F67E5F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C21E42" w14:textId="6A7A2FB5" w:rsidR="00F6471B" w:rsidRPr="00FB3D00" w:rsidRDefault="00F6471B" w:rsidP="00AE5576">
            <w:pPr>
              <w:pStyle w:val="ConsPlusNormal"/>
              <w:snapToGrid w:val="0"/>
              <w:ind w:firstLine="8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FB3D00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189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42A8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F04708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B767BD" w14:textId="77777777" w:rsidR="00FB3D00" w:rsidRDefault="00FB3D00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F9606" w14:textId="74E1C7B5" w:rsidR="00F6471B" w:rsidRPr="00FB3D00" w:rsidRDefault="00F6471B" w:rsidP="00AE5576">
            <w:pPr>
              <w:pStyle w:val="ConsPlusNormal"/>
              <w:snapToGrid w:val="0"/>
              <w:ind w:firstLine="8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34 190</w:t>
            </w:r>
          </w:p>
        </w:tc>
      </w:tr>
      <w:tr w:rsidR="00F6471B" w:rsidRPr="00AE5576" w14:paraId="258B94CE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EF50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7528711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BCC716" w14:textId="152FD6DD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</w:tcPr>
          <w:p w14:paraId="7BE40AA8" w14:textId="77777777" w:rsidR="00F6471B" w:rsidRPr="00AE5576" w:rsidRDefault="00F6471B" w:rsidP="00AE5576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Количество физкультурно-оздоровительных и</w:t>
            </w:r>
          </w:p>
          <w:p w14:paraId="252E5DF4" w14:textId="7679DCA5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спортивных мероприятий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ED50" w14:textId="77777777" w:rsidR="00F67E5F" w:rsidRPr="00AE5576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FC5019" w14:textId="77777777" w:rsidR="00F67E5F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998524" w14:textId="77777777" w:rsidR="004D4F2F" w:rsidRPr="00AE5576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D70DA3" w14:textId="4CD5FA9E" w:rsidR="00F6471B" w:rsidRPr="00AE5576" w:rsidRDefault="00F6471B" w:rsidP="004D4F2F">
            <w:pPr>
              <w:pStyle w:val="ConsPlusNormal"/>
              <w:ind w:right="78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95928" w14:textId="77777777" w:rsidR="004D4F2F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1B3328AB" w14:textId="4A9559F8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981132" w14:textId="77777777" w:rsidR="004D4F2F" w:rsidRPr="00FB3D00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ABE4BE" w14:textId="21CE3A1C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378DE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72FE7A" w14:textId="07D8A0E1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AD2E0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398E1A" w14:textId="77777777" w:rsidR="00F67E5F" w:rsidRPr="00FB3D00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08875B" w14:textId="581A76DB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  <w:p w14:paraId="539963AA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9FC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914654" w14:textId="034190FD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A8409" w14:textId="77777777" w:rsidR="004D4F2F" w:rsidRPr="00FB3D00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43C8A0" w14:textId="641B51B5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3683C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74803C" w14:textId="1F47F80E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0C17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31FCF" w14:textId="77777777" w:rsidR="004D4F2F" w:rsidRPr="00FB3D00" w:rsidRDefault="004D4F2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999EFB" w14:textId="5F832A85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  <w:p w14:paraId="7D685D07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4C7BF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C5D094" w14:textId="00E82CD5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78DE76" w14:textId="77777777" w:rsidR="004D4F2F" w:rsidRPr="00FB3D00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DF7B21" w14:textId="0C4A38FC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6B4323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839820" w14:textId="35FB1036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7EC221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E0AC2" w14:textId="77777777" w:rsidR="004D4F2F" w:rsidRPr="00FB3D00" w:rsidRDefault="004D4F2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EA51F7" w14:textId="39A0807D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  <w:p w14:paraId="456FD645" w14:textId="77777777" w:rsidR="00F6471B" w:rsidRPr="00FB3D00" w:rsidRDefault="00F6471B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52B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BFC51" w14:textId="619F9C07" w:rsidR="00F6471B" w:rsidRPr="00FB3D00" w:rsidRDefault="00F6471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</w:tr>
      <w:tr w:rsidR="00F6471B" w:rsidRPr="00AE5576" w14:paraId="571A2A9C" w14:textId="77777777" w:rsidTr="00FB3D00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A04A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BE05DE" w14:textId="77777777" w:rsidR="004D4F2F" w:rsidRDefault="004D4F2F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9B67F1" w14:textId="4D740A5A" w:rsidR="00F6471B" w:rsidRPr="00AE5576" w:rsidRDefault="009C31A1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96DC" w14:textId="77777777" w:rsidR="00F6471B" w:rsidRPr="00AE5576" w:rsidRDefault="00F6471B" w:rsidP="00AE5576">
            <w:pPr>
              <w:pStyle w:val="ConsPlusNormal"/>
              <w:tabs>
                <w:tab w:val="left" w:pos="709"/>
              </w:tabs>
              <w:ind w:firstLine="0"/>
              <w:jc w:val="center"/>
              <w:rPr>
                <w:rFonts w:ascii="Times New Roman" w:hAnsi="Times New Roman" w:cs="Times New Roman"/>
                <w:noProof/>
              </w:rPr>
            </w:pPr>
            <w:r w:rsidRPr="00AE5576">
              <w:rPr>
                <w:rFonts w:ascii="Times New Roman" w:hAnsi="Times New Roman" w:cs="Times New Roman"/>
                <w:noProof/>
              </w:rPr>
              <w:t>Результат выступлений в сезоне футбольного,</w:t>
            </w:r>
          </w:p>
          <w:p w14:paraId="39EF7DBD" w14:textId="30324592" w:rsidR="00F6471B" w:rsidRPr="00AE5576" w:rsidRDefault="00F6471B" w:rsidP="00AE5576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noProof/>
              </w:rPr>
              <w:t>хоккейного клубов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D301B" w14:textId="77777777" w:rsidR="00F67E5F" w:rsidRPr="00AE5576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BA117B" w14:textId="77777777" w:rsidR="00F67E5F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72AC50" w14:textId="77777777" w:rsidR="004D4F2F" w:rsidRPr="00AE5576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B798CC" w14:textId="2FEC6F82" w:rsidR="00F6471B" w:rsidRPr="00AE5576" w:rsidRDefault="00F6471B" w:rsidP="004D4F2F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«М</w:t>
            </w:r>
            <w:r w:rsidR="004D4F2F">
              <w:rPr>
                <w:rFonts w:ascii="Times New Roman" w:hAnsi="Times New Roman" w:cs="Times New Roman"/>
                <w:color w:val="000000"/>
              </w:rPr>
              <w:t>П»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21CC" w14:textId="77777777" w:rsidR="004D4F2F" w:rsidRDefault="004D4F2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</w:rPr>
            </w:pPr>
          </w:p>
          <w:p w14:paraId="256D9B7C" w14:textId="674960B0" w:rsidR="00F6471B" w:rsidRPr="00AE5576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F7E68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F2A18F" w14:textId="7654A11C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B5B2F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2CF006" w14:textId="773D7BE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1C1A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00E06F" w14:textId="3F34E9DE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F129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AEDC64" w14:textId="5938175A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18CC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49A88B" w14:textId="7B75E6B2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3F2D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D3A985" w14:textId="71AA1AF1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C847" w14:textId="77777777" w:rsidR="00F67E5F" w:rsidRPr="00FB3D00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1B4908" w14:textId="000FB0DD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B02E" w14:textId="77777777" w:rsidR="00F67E5F" w:rsidRPr="00FB3D00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CD7919" w14:textId="3A103C43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D6FD" w14:textId="77777777" w:rsidR="00F67E5F" w:rsidRDefault="00F67E5F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04387" w14:textId="77777777" w:rsidR="00FB3D00" w:rsidRPr="00FB3D00" w:rsidRDefault="00FB3D00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EBC242" w14:textId="2F47A662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  <w:p w14:paraId="56AB689B" w14:textId="77777777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AA640" w14:textId="77777777" w:rsidR="00F67E5F" w:rsidRPr="00FB3D00" w:rsidRDefault="00F67E5F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D8E8D0" w14:textId="69329C7F" w:rsidR="00F6471B" w:rsidRPr="00FB3D00" w:rsidRDefault="00F6471B" w:rsidP="00AE5576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F2E60E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08A23" w14:textId="77777777" w:rsidR="00F6471B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7065DC" w14:textId="0EB8D798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  <w:p w14:paraId="046839A0" w14:textId="77777777" w:rsidR="00F6471B" w:rsidRPr="00FB3D00" w:rsidRDefault="00F6471B" w:rsidP="00AE5576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A095" w14:textId="77777777" w:rsidR="00F6471B" w:rsidRPr="00FB3D00" w:rsidRDefault="00F6471B" w:rsidP="00AE5576">
            <w:pPr>
              <w:pStyle w:val="ConsPlusNormal"/>
              <w:tabs>
                <w:tab w:val="left" w:pos="709"/>
              </w:tabs>
              <w:snapToGrid w:val="0"/>
              <w:ind w:left="-133" w:right="-201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775C3C" w14:textId="581D511D" w:rsidR="00F6471B" w:rsidRPr="00FB3D00" w:rsidRDefault="00F6471B" w:rsidP="00AE5576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B3D0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</w:tr>
    </w:tbl>
    <w:p w14:paraId="47220149" w14:textId="77777777" w:rsidR="000B676F" w:rsidRPr="00AE5576" w:rsidRDefault="000B676F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hd w:val="clear" w:color="auto" w:fill="FFFF00"/>
        </w:rPr>
      </w:pPr>
    </w:p>
    <w:p w14:paraId="0BD5658B" w14:textId="77777777" w:rsidR="00FB3D00" w:rsidRDefault="00FB3D00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4A3B64F" w14:textId="77777777" w:rsidR="00FB3D00" w:rsidRDefault="00FB3D00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04B7A8A2" w14:textId="77777777" w:rsidR="00FB3D00" w:rsidRDefault="00FB3D00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02821DD4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E10B74D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E92909D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04532DD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90CF49C" w14:textId="77777777" w:rsidR="00FB3D00" w:rsidRDefault="00FB3D00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D88CC89" w14:textId="77777777" w:rsidR="00FB3D00" w:rsidRDefault="00FB3D00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F2399B4" w14:textId="327CB35C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lastRenderedPageBreak/>
        <w:t>4. Перечень мероприятий (результатов) комплекса процессных</w:t>
      </w:r>
      <w:r w:rsidR="00680549" w:rsidRPr="00AE5576"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</w:t>
      </w:r>
    </w:p>
    <w:p w14:paraId="53CC5CEA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11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1899"/>
        <w:gridCol w:w="2385"/>
        <w:gridCol w:w="2000"/>
        <w:gridCol w:w="1286"/>
        <w:gridCol w:w="1285"/>
        <w:gridCol w:w="1629"/>
        <w:gridCol w:w="1561"/>
        <w:gridCol w:w="1973"/>
        <w:gridCol w:w="10"/>
      </w:tblGrid>
      <w:tr w:rsidR="00E902A4" w:rsidRPr="00AE5576" w14:paraId="19F3B134" w14:textId="77777777" w:rsidTr="00DA0FA4">
        <w:trPr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64A2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27CB5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0E22" w14:textId="7944B1CB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Тип мероприятия</w:t>
            </w:r>
          </w:p>
          <w:p w14:paraId="0C261B27" w14:textId="3DB192CD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(результата</w:t>
            </w:r>
            <w:proofErr w:type="gramStart"/>
            <w:r w:rsidRPr="00AE5576">
              <w:rPr>
                <w:rFonts w:ascii="Times New Roman" w:hAnsi="Times New Roman" w:cs="Times New Roman"/>
                <w:color w:val="000000"/>
              </w:rPr>
              <w:t>) &gt;</w:t>
            </w:r>
            <w:proofErr w:type="gramEnd"/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50C1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  <w:p w14:paraId="00E2CEB0" w14:textId="5B65B0C8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(по ОКЕИ)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EFDC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Базовое значение</w:t>
            </w:r>
          </w:p>
        </w:tc>
        <w:tc>
          <w:tcPr>
            <w:tcW w:w="5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18E10" w14:textId="673BC232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DA0FA4" w:rsidRPr="00AE5576" w14:paraId="0C4247D4" w14:textId="77777777" w:rsidTr="00DA0FA4">
        <w:trPr>
          <w:jc w:val="center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C842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5C30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7537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A3FD" w14:textId="7777777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CEB0" w14:textId="77777777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3578" w14:textId="77777777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0CFE" w14:textId="14A82920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2424B" w14:textId="36F8EEB5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EA38" w14:textId="396937CD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</w:tr>
      <w:tr w:rsidR="00E902A4" w:rsidRPr="00AE5576" w14:paraId="11998CC3" w14:textId="77777777" w:rsidTr="00DA0FA4">
        <w:trPr>
          <w:trHeight w:val="214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97E5" w14:textId="77777777" w:rsidR="00E902A4" w:rsidRPr="00AE5576" w:rsidRDefault="00E902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0967" w14:textId="5E623643" w:rsidR="00E902A4" w:rsidRPr="00AE5576" w:rsidRDefault="002243F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«Обеспечение условий для развития физической культуры и массового спорта»</w:t>
            </w:r>
          </w:p>
        </w:tc>
      </w:tr>
      <w:tr w:rsidR="00DA0FA4" w:rsidRPr="00AE5576" w14:paraId="4BEBCE8B" w14:textId="77777777" w:rsidTr="00DA0FA4">
        <w:trPr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02E8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64EE5B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B9CE3C" w14:textId="0A7645EB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A9E80" w14:textId="1D448DBC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деятельности спортивных школ</w:t>
            </w:r>
            <w:r w:rsidR="003D7593">
              <w:rPr>
                <w:rFonts w:ascii="Times New Roman" w:hAnsi="Times New Roman" w:cs="Times New Roman"/>
              </w:rPr>
              <w:t>»</w:t>
            </w:r>
          </w:p>
          <w:p w14:paraId="5529B2E1" w14:textId="1AB055C3" w:rsidR="00EA3ADF" w:rsidRPr="00AE5576" w:rsidRDefault="00EA3ADF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94BB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0B1BD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EE1A35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C04ED6" w14:textId="6138109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F14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D3258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E1EA5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9D2D33" w14:textId="0E54021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D93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EEA321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A0D97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DBE5FA" w14:textId="39913B6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04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41FB1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B674E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A12899B" w14:textId="3E4A05BF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25F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FB8CB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32F42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35B45D" w14:textId="1B511F8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DAD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B9B3C1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DC52FB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54F7FA" w14:textId="1D5C6CC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F4B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9C833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291EED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BD455C8" w14:textId="1163F3F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5B27370F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0B15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2F9F5E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80D701" w14:textId="79200A14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1535" w14:textId="41A7D912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поддержки юных талантов спорта»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158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18E85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BCB75E8" w14:textId="519DDC4A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8C2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7156E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773573" w14:textId="4AC9A2A4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3E4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79CF7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4A5378" w14:textId="5B17C0B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C6D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F11F1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5710281" w14:textId="6872D5AF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DBB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81A44E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B79D586" w14:textId="65D5047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511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B6C45A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01342B" w14:textId="26F2CB4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6A7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531CB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673348" w14:textId="41AB5E7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5A5F1AA7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73706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2E32B9D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6AF570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7ED2B8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08137B" w14:textId="6E569AD5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4686" w14:textId="55A2FC61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организации и проведения спортивных мероприятий спортивными школами»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96F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F29F0A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14FB0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FE71CD" w14:textId="570280D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BE1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8A7A1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FD31C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608743" w14:textId="367B6C7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E0C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BEA2B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632EC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31DB40" w14:textId="4075845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2BE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8A010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243E67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B4EBC8" w14:textId="79E3F42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1B6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B08E1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872AE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C64713" w14:textId="5346F08D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58A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C0380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29BC7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A18191" w14:textId="09320D0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8DE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0D726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5F844F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3EA57B" w14:textId="0EEA1A1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05002302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4D75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ACCC3E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54C5CB" w14:textId="48E65DE4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1.4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C102" w14:textId="59D13A4A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строительства, технического </w:t>
            </w:r>
            <w:r w:rsidRPr="00AE5576">
              <w:rPr>
                <w:rFonts w:ascii="Times New Roman" w:hAnsi="Times New Roman" w:cs="Times New Roman"/>
              </w:rPr>
              <w:lastRenderedPageBreak/>
              <w:t xml:space="preserve">оснащения и укрепления материально-технической базы спортивных школ»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ED6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A62C6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DD2F68" w14:textId="09189F5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FAE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029478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70A624" w14:textId="2468B66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FD8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F1FA0A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A26222" w14:textId="125FC54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6CB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E020E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9B8EE3" w14:textId="5D2A07F4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2325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01F61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C580D2" w14:textId="18A200B6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4C5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D5B17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9EBB06A" w14:textId="207B220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A0D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AACC8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F7C2FC" w14:textId="743ECF7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777B70F3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6B37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18084C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1ACB03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6CE56CF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1B9669" w14:textId="49EAFBE5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1.5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F4D0" w14:textId="4C4738F2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поэтапного внедрения Всероссийского физкультурно-спортивного комплекса «Готов к труду и обороне»: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9AE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237EF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8135F4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57DF2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6DB205" w14:textId="7A3BDB4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FE7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32E3B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3EE6B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3ED0CE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533738" w14:textId="2C25DF1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F84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3316A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C23B6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E13DDE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7A2B2C" w14:textId="616E432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3CD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B48EA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253005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87C03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D709EE" w14:textId="3C7FAD3D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F4C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E5E0F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7CABA9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B2B35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A4CC39" w14:textId="47659284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153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7A634C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8CAD86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282E83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23B7B9A" w14:textId="78DDDD6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529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216EA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4E2F6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EF6C6A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C08A02" w14:textId="007DA38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671E15CC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5BDC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00DA5C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CC0C76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FDDA20" w14:textId="54C5F16F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1.6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BA77" w14:textId="11E52361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деятельности учреждений физической культуры и спорта»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954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45154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B0ED6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EF53F3" w14:textId="4F4EBCE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110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F1437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65B62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7480A0" w14:textId="50B5CC26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3D3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7CBA4D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27DDD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772A75" w14:textId="3A80898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014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196DCD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636A3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5A4840C" w14:textId="09F860B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FAB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8BE1E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675C0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36AAD61" w14:textId="49671A4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707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22AAE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874AEF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E8A4718" w14:textId="7603522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0E9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1E830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A0B47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8134A82" w14:textId="2A944ED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52E7C55C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F40A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47CB438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95144A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0392AAC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350E9DC" w14:textId="7F385C48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1.7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E6DD" w14:textId="7B8545AA" w:rsidR="009A610A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деятельности (оказание </w:t>
            </w:r>
            <w:proofErr w:type="gramStart"/>
            <w:r w:rsidRPr="00AE5576">
              <w:rPr>
                <w:rFonts w:ascii="Times New Roman" w:hAnsi="Times New Roman" w:cs="Times New Roman"/>
              </w:rPr>
              <w:t>услуг</w:t>
            </w:r>
            <w:r w:rsidR="00034B80">
              <w:rPr>
                <w:rFonts w:ascii="Times New Roman" w:hAnsi="Times New Roman" w:cs="Times New Roman"/>
              </w:rPr>
              <w:t>)</w:t>
            </w:r>
            <w:r w:rsidRPr="00AE5576">
              <w:rPr>
                <w:rFonts w:ascii="Times New Roman" w:hAnsi="Times New Roman" w:cs="Times New Roman"/>
              </w:rPr>
              <w:t xml:space="preserve">  централизованной</w:t>
            </w:r>
            <w:proofErr w:type="gramEnd"/>
            <w:r w:rsidRPr="00AE5576">
              <w:rPr>
                <w:rFonts w:ascii="Times New Roman" w:hAnsi="Times New Roman" w:cs="Times New Roman"/>
              </w:rPr>
              <w:t xml:space="preserve"> бухгалтерии физической культуры и спорта»</w:t>
            </w:r>
          </w:p>
          <w:p w14:paraId="35C4D520" w14:textId="77777777" w:rsidR="009A610A" w:rsidRDefault="009A610A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  <w:p w14:paraId="6A37C40C" w14:textId="1BCD806F" w:rsidR="00DA0FA4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 </w:t>
            </w:r>
          </w:p>
          <w:p w14:paraId="02289B08" w14:textId="529D7E81" w:rsidR="002A22C2" w:rsidRPr="00AE5576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2BB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6DA88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A31CF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D4975D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D029FE" w14:textId="039A9B6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F16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F2D8B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990F6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268E1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E7D5EF" w14:textId="1EF16E7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7B1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45F55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FCE85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4D593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F070885" w14:textId="4F6B23E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053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A48B4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19D0C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3BD3C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DE8FDD" w14:textId="49ADDF2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80A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295F0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6309D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C9C72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41D7F1" w14:textId="7D7CA4C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FC2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AD1AB8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70B21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C23D60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061D67" w14:textId="546E078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FE4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3E03F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139F4F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48016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A379F51" w14:textId="4778685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3C1C8D60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062C4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13F7F1C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1C6449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F22F70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13B4AF4" w14:textId="51404DB6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1.8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6162" w14:textId="4BDA8CD1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организации и проведения спортивных мероприятий учреждениями физической культуры и спорта»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1D6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A1A46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58B6A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6F52D8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1FD847" w14:textId="4364394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2F7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87B4D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20F6B3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BCED86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B8CFF2" w14:textId="2490A32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A38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FE0ED2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3BF3C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3BAD09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50E3A94" w14:textId="4704F1B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18B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EB5DD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43E555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41E7A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E9F412" w14:textId="6B5D7D8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D61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E37197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F48D6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26FD1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4501C5" w14:textId="71E2C83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928E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B4AE71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FE926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A0B04F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961DB59" w14:textId="1443045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5A2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50FB5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D6981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67C6C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DB1760" w14:textId="4A95F1BD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264DE056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800A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B1C673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21420B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5338C0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70E247" w14:textId="1DEF671B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1.9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78FD" w14:textId="3D6B5BE0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строительства, технического оснащения и укрепления материальной базы учреждений спорта»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D25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0C9A9E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E3EA8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3FE59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71F486B" w14:textId="76A8E40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643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60F70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6F7D1F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2FDE8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2A07CA" w14:textId="6C3E6830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C61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04BDE3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9FF40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C287F1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5799ED5" w14:textId="7A6051A1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D12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8E263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0F506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DDF2E2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CF320A" w14:textId="54E61D7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9F3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E0B4BF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5C9CA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1807F8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BF693F" w14:textId="72F30E8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167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7ABA43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F4EE6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C5FB2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3577E5" w14:textId="4E6A297A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428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4FB0B2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4FF28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BF283C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706AE00" w14:textId="17D75C0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2F94EE60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7A17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1F9183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8DF5730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5C3603C" w14:textId="4D1E2787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1FD" w14:textId="19644016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мероприятий по оборудованию спортивных площадок»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2BC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D9966E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C1599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3A967D" w14:textId="110C6D14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D0D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8983A1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3F2AA6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EABE924" w14:textId="62F8F59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C78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9BC07E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5FB5CD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41BD89A" w14:textId="0D88038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FB6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C2797A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08F068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B517393" w14:textId="40BB35A4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DA2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3B72C9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196D2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ECB89E6" w14:textId="0535696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A46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8DABF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D9801B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75F894" w14:textId="0309E4B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2C1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FB5D50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9F64DF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6F712B1" w14:textId="2DBAFFD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4EDAAB15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3351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BF107F6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2D152B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631952" w14:textId="18CB5949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2465" w14:textId="7A081A10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деятельности хоккейной и футбольной команд»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ED9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3F32DA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DB42D13" w14:textId="7784927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1F3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C5FA31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43231CE" w14:textId="0C00D086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2CD5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467D9B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AD8814" w14:textId="092CBD53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7727" w14:textId="77777777" w:rsidR="002A22C2" w:rsidRDefault="002A22C2" w:rsidP="002A22C2">
            <w:pPr>
              <w:pStyle w:val="ConsPlusNormal"/>
              <w:snapToGrid w:val="0"/>
              <w:ind w:right="-17" w:firstLine="0"/>
              <w:rPr>
                <w:rFonts w:ascii="Times New Roman" w:hAnsi="Times New Roman" w:cs="Times New Roman"/>
                <w:color w:val="000000"/>
              </w:rPr>
            </w:pPr>
          </w:p>
          <w:p w14:paraId="10FA5EB7" w14:textId="77777777" w:rsidR="002A22C2" w:rsidRDefault="002A22C2" w:rsidP="002A22C2">
            <w:pPr>
              <w:pStyle w:val="ConsPlusNormal"/>
              <w:snapToGrid w:val="0"/>
              <w:ind w:right="-17" w:firstLine="0"/>
              <w:rPr>
                <w:rFonts w:ascii="Times New Roman" w:hAnsi="Times New Roman" w:cs="Times New Roman"/>
                <w:color w:val="000000"/>
              </w:rPr>
            </w:pPr>
          </w:p>
          <w:p w14:paraId="104A0B62" w14:textId="17DEE91E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2F0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274644D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3A37736" w14:textId="77D0DB27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A3B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12A0E8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1210678" w14:textId="6FD673EC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100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0BD7B4E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58A1F2B" w14:textId="7089C7A8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DA0FA4" w:rsidRPr="00AE5576" w14:paraId="775B93A5" w14:textId="77777777" w:rsidTr="00DA0FA4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D6FB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CD9627F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C8136E" w14:textId="77777777" w:rsidR="002A22C2" w:rsidRDefault="002A22C2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4C9E9C9" w14:textId="2AA46BCB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1.12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7D7D" w14:textId="1F770522" w:rsidR="00DA0FA4" w:rsidRPr="00AE5576" w:rsidRDefault="00DA0FA4" w:rsidP="00AE5576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 xml:space="preserve">Мероприятие (результат) «Финансовое обеспечение организации соревнований футбольной и хоккейной команд»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359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9EC83B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242F4F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04D0A77" w14:textId="71855BE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5E0C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591451F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F02B101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9739D8" w14:textId="7B985BB2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B9C6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64A4D8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81D7057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292D94E" w14:textId="2F14B2D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6C3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E8841F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3F5FA71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A7524A" w14:textId="271AB52B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</w:t>
            </w:r>
            <w:r w:rsidR="00DA50D8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D78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52B1F6B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169C5E4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7C0CA943" w14:textId="226114DA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AA89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8884C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76062AA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CC65B04" w14:textId="5059FD89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1443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5240982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8EA0310" w14:textId="77777777" w:rsidR="002A22C2" w:rsidRDefault="002A22C2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5649D7" w14:textId="228D7C65" w:rsidR="00DA0FA4" w:rsidRPr="00AE5576" w:rsidRDefault="00DA0FA4" w:rsidP="00AE5576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30B88C15" w14:textId="77777777" w:rsidR="00CE6057" w:rsidRDefault="00CE6057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310E205" w14:textId="77777777" w:rsidR="00CE6057" w:rsidRDefault="00CE6057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40B9CF33" w14:textId="526E787B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5. Финансовое обеспечение комплекса процессных мероприятий</w:t>
      </w:r>
    </w:p>
    <w:p w14:paraId="334E9EC9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5"/>
        <w:gridCol w:w="2212"/>
        <w:gridCol w:w="2268"/>
        <w:gridCol w:w="2165"/>
        <w:gridCol w:w="1910"/>
      </w:tblGrid>
      <w:tr w:rsidR="00E902A4" w:rsidRPr="00AE5576" w14:paraId="37D47027" w14:textId="77777777" w:rsidTr="00B37FF0">
        <w:trPr>
          <w:jc w:val="center"/>
        </w:trPr>
        <w:tc>
          <w:tcPr>
            <w:tcW w:w="6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54E4" w14:textId="77777777" w:rsidR="00E902A4" w:rsidRPr="00AE5576" w:rsidRDefault="00E902A4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A0CC" w14:textId="77777777" w:rsidR="00E902A4" w:rsidRPr="00AE5576" w:rsidRDefault="00E902A4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9B558B" w:rsidRPr="00AE5576" w14:paraId="212C73B4" w14:textId="77777777" w:rsidTr="00352C28">
        <w:trPr>
          <w:jc w:val="center"/>
        </w:trPr>
        <w:tc>
          <w:tcPr>
            <w:tcW w:w="6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F4AED" w14:textId="77777777" w:rsidR="009B558B" w:rsidRPr="00AE5576" w:rsidRDefault="009B558B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603A" w14:textId="44BA3AFD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9444" w14:textId="01C85A8A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B668" w14:textId="626BD79C" w:rsidR="009B558B" w:rsidRPr="00AE5576" w:rsidRDefault="00352C28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93D7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9B558B" w:rsidRPr="00AE5576" w14:paraId="009F7EA5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76A4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388A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BA22" w14:textId="77777777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5998" w14:textId="658303B2" w:rsidR="009B558B" w:rsidRPr="00AE5576" w:rsidRDefault="009B558B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7CED12" w14:textId="2A6279AE" w:rsidR="009B558B" w:rsidRPr="00AE5576" w:rsidRDefault="00352C28" w:rsidP="00AE5576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E06C7A" w:rsidRPr="00AE5576" w14:paraId="148250DB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2EC7" w14:textId="7A95D453" w:rsidR="00E06C7A" w:rsidRPr="00AE5576" w:rsidRDefault="00E06C7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Комплекс процессных мероприятий «</w:t>
            </w:r>
            <w:r w:rsidRPr="00AE5576">
              <w:rPr>
                <w:rFonts w:ascii="Times New Roman" w:hAnsi="Times New Roman" w:cs="Times New Roman"/>
                <w:color w:val="000000"/>
              </w:rPr>
              <w:t>Обеспечение условий для развития физической культуры и массового спорта»</w:t>
            </w:r>
            <w:r w:rsidRPr="00AE5576">
              <w:rPr>
                <w:rFonts w:ascii="Times New Roman" w:hAnsi="Times New Roman" w:cs="Times New Roman"/>
              </w:rPr>
              <w:t xml:space="preserve"> (всего),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2990" w14:textId="7FAC80E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370 674,30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4512A" w14:textId="17DB165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370 674,30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BA309" w14:textId="4AF5907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370 674,30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A3EA6" w14:textId="034C13C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1 112 022,90</w:t>
            </w:r>
          </w:p>
        </w:tc>
      </w:tr>
      <w:tr w:rsidR="00E06C7A" w:rsidRPr="00AE5576" w14:paraId="791F5112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A046" w14:textId="67D36C6B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788B" w14:textId="49B475F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342 837,40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E4189" w14:textId="2B1EF9F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342 837,40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6CB8C" w14:textId="5E688C7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342 837,40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B7E0C" w14:textId="189FDFD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1 028 512,20</w:t>
            </w:r>
          </w:p>
        </w:tc>
      </w:tr>
      <w:tr w:rsidR="00E06C7A" w:rsidRPr="00AE5576" w14:paraId="22D5E4D5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2104" w14:textId="77777777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D6B7F" w14:textId="3DA1327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1C732" w14:textId="6C1AD00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B7D5" w14:textId="5BABAEF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22518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55C3A327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946D" w14:textId="77777777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D34A" w14:textId="64639DC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0B8D8" w14:textId="5CA8E50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B8E18" w14:textId="5666786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73044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2491DC28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F226" w14:textId="7777777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73A0" w14:textId="2893B58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27 836,90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701B" w14:textId="45A8B3A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27 836,90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EFA59" w14:textId="740191F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27 836,90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0685" w14:textId="485BCC9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83 510,70</w:t>
            </w:r>
          </w:p>
        </w:tc>
      </w:tr>
      <w:tr w:rsidR="00E06C7A" w:rsidRPr="00AE5576" w14:paraId="22A0525F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BB15" w14:textId="6DCE9964" w:rsidR="00E06C7A" w:rsidRPr="00AE5576" w:rsidRDefault="00E06C7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«Финансовое обеспечение деятельности спортивных школ»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D238" w14:textId="7B49B1A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232 843,30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D9405" w14:textId="5532514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232 843,30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58780" w14:textId="0664EE6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232 843,30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C1C8E" w14:textId="04C4D39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698 529,90</w:t>
            </w:r>
          </w:p>
        </w:tc>
      </w:tr>
      <w:tr w:rsidR="00E06C7A" w:rsidRPr="00AE5576" w14:paraId="352696A4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D7BB" w14:textId="349AD066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1D3E" w14:textId="6919D40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217 457,60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4F9431" w14:textId="1EE90E9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217 457,60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58A2" w14:textId="6DE20AE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217 457,60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A024A" w14:textId="0DF6F33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652 372,80</w:t>
            </w:r>
          </w:p>
        </w:tc>
      </w:tr>
      <w:tr w:rsidR="00E06C7A" w:rsidRPr="00AE5576" w14:paraId="0DE23E31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6DEF8A" w14:textId="77777777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526F" w14:textId="34252EB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E622E0" w14:textId="117D86D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D359" w14:textId="17AA723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3DAEC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C2318FC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A8F4" w14:textId="77777777" w:rsidR="00E06C7A" w:rsidRPr="00AE5576" w:rsidRDefault="00E06C7A" w:rsidP="00AE5576">
            <w:pPr>
              <w:pStyle w:val="ConsPlusCell"/>
              <w:widowControl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799A" w14:textId="00ED9EB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BE11" w14:textId="36EDFB4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5344" w14:textId="62CD290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2E2C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87CD004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8274EF" w14:textId="7777777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B231" w14:textId="555CF27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15 385,70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CD294" w14:textId="69CFC4C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15 385,70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07DE" w14:textId="62BD13E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15 385,70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FBD44" w14:textId="55DC91B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46 157,10</w:t>
            </w:r>
          </w:p>
        </w:tc>
      </w:tr>
      <w:tr w:rsidR="00E06C7A" w:rsidRPr="00AE5576" w14:paraId="3F0EEB2B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BD72" w14:textId="40A10C21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поддержки юных талантов спорта»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9375" w14:textId="0AB190A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CF90" w14:textId="5907740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75,00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EFE5" w14:textId="0DFAA86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75,00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9EB26" w14:textId="09CFF1E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225,00</w:t>
            </w:r>
          </w:p>
        </w:tc>
      </w:tr>
      <w:tr w:rsidR="00E06C7A" w:rsidRPr="00AE5576" w14:paraId="1C56F403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35AC" w14:textId="1CF5443B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C61F" w14:textId="641A4C6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98DC4" w14:textId="5FF304D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A07D" w14:textId="090D364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75,00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5AF67" w14:textId="0980EB0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225,00</w:t>
            </w:r>
          </w:p>
        </w:tc>
      </w:tr>
      <w:tr w:rsidR="00E06C7A" w:rsidRPr="00AE5576" w14:paraId="2189FDDB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9D0" w14:textId="548D51A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D081" w14:textId="73AD031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DDCCF0" w14:textId="4F5C264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A360" w14:textId="1D35502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6567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F5B15F9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1961" w14:textId="4C819CAD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486618" w14:textId="214FCFC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8187FA" w14:textId="0DE25A8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80353" w14:textId="3FB711E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47A78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CE38D5E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A0E338" w14:textId="2364771C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A6F3" w14:textId="6D37B61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7652" w14:textId="0D51A05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F6FD" w14:textId="0F82147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74AF5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44BD3E67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0020" w14:textId="4E997010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организации и проведения спортивных мероприятий спортивными школами»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C2EA" w14:textId="28CD5B9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8 144,20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84515" w14:textId="693E9D1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8 144,20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78E9C" w14:textId="221C9BC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8 144,20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6E5DD" w14:textId="31C4AAB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24 432,60</w:t>
            </w:r>
          </w:p>
        </w:tc>
      </w:tr>
      <w:tr w:rsidR="00E06C7A" w:rsidRPr="00AE5576" w14:paraId="0CA31C19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63FA" w14:textId="4EA006F1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5E11" w14:textId="3E8FD0E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8 144,20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7698C" w14:textId="2E4E9BB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8 144,20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2A50" w14:textId="18B98FB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8 144,20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1FA7C" w14:textId="60D69D3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24 432,60</w:t>
            </w:r>
          </w:p>
        </w:tc>
      </w:tr>
      <w:tr w:rsidR="00E06C7A" w:rsidRPr="00AE5576" w14:paraId="12FB7FFB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6A28" w14:textId="19EEA4C6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5E6B" w14:textId="0C58A6D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CF934" w14:textId="4004B4F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2267" w14:textId="0F9EFFB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9BD2F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CDB23C1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D021" w14:textId="7333F188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68B6" w14:textId="61C4A16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5B0F73" w14:textId="4F703C9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495D" w14:textId="1FD2313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286A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B7DF841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977E" w14:textId="2AC5D1B0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ADEA" w14:textId="5DB7178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6CE7D" w14:textId="540F266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143BB" w14:textId="644147B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013A2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B6A0CF9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81A3" w14:textId="2A9249B5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«Финансовое обеспечение строительства, технического оснащения и укрепления материально-технической базы спортивных школ»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D0EA0" w14:textId="058554A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7 780,00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96E3C0" w14:textId="670D047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7 780,00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BE2E" w14:textId="797086B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7 780,00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0C106" w14:textId="2459A27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23 340,00</w:t>
            </w:r>
          </w:p>
        </w:tc>
      </w:tr>
      <w:tr w:rsidR="00E06C7A" w:rsidRPr="00AE5576" w14:paraId="4D7AE246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A6F6" w14:textId="4634673A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9F2A0" w14:textId="6CEC291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7 460,00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BDB400" w14:textId="3AF21E4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7 460,00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0B5A" w14:textId="758003B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7 460,00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A3E75" w14:textId="1DBB840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22 380,00</w:t>
            </w:r>
          </w:p>
        </w:tc>
      </w:tr>
      <w:tr w:rsidR="00E06C7A" w:rsidRPr="00AE5576" w14:paraId="442B73BF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529F" w14:textId="038D298C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4C38" w14:textId="3769DCF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51CB7F" w14:textId="734F28F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7C36" w14:textId="3EE2F31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ACEC8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211A0F2A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EDC1" w14:textId="597F9EB9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F129" w14:textId="2394296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B88E2" w14:textId="0604ED7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57A3" w14:textId="0615FB8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1EE92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A415CD8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57FCA3" w14:textId="0FF9084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3A31A" w14:textId="40DA4E3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14E487" w14:textId="11F782A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C91B" w14:textId="5F5BFF0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3D2F8" w14:textId="3DC3F81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960,00</w:t>
            </w:r>
          </w:p>
        </w:tc>
      </w:tr>
      <w:tr w:rsidR="00E06C7A" w:rsidRPr="00AE5576" w14:paraId="6111D5A9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BFA" w14:textId="358E10ED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«Финансовое обеспечение поэтапного внедрения Всероссийского физкультурно-спортивного комплекса «Готов к труду и обороне»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2656" w14:textId="6752CE5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938,60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8F64" w14:textId="6EC3891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938,60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7A02" w14:textId="5E6E55B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938,60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E939D" w14:textId="2211B9D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2 815,80</w:t>
            </w:r>
          </w:p>
        </w:tc>
      </w:tr>
      <w:tr w:rsidR="00E06C7A" w:rsidRPr="00AE5576" w14:paraId="3EDE796C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FF55" w14:textId="5D4A6C0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8825A3" w14:textId="49DB807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938,60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18BC2C" w14:textId="04DCEC9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938,60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25DB" w14:textId="2A6C302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938,60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2FF07" w14:textId="1D13300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2 815,80</w:t>
            </w:r>
          </w:p>
        </w:tc>
      </w:tr>
      <w:tr w:rsidR="00E06C7A" w:rsidRPr="00AE5576" w14:paraId="4EE0610F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A7E26" w14:textId="2AB658BB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561CBE" w14:textId="145ECD4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9993EC" w14:textId="13F5B38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04F7" w14:textId="53F3EA6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56353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B50920A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1D29" w14:textId="3076B62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6950" w14:textId="4F742E0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3FD79" w14:textId="3716E71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8FF3" w14:textId="04AC0C5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3360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0622DDB" w14:textId="77777777" w:rsidTr="00DA50D8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25B4" w14:textId="5535F2AB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53B3D" w14:textId="576214C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6CA0" w14:textId="68C533A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106C" w14:textId="705C2B9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FCB96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7F1B059C" w14:textId="77777777" w:rsidTr="00DA50D8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32D9" w14:textId="1832134A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деятельности учреждений физической культуры и спорта»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A24C" w14:textId="173A4A3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80 793,00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5B1400" w14:textId="323D336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80 793,00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D633" w14:textId="70EA156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80 793,00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91F85" w14:textId="0425EB2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242 379,00</w:t>
            </w:r>
          </w:p>
        </w:tc>
      </w:tr>
      <w:tr w:rsidR="00E06C7A" w:rsidRPr="00AE5576" w14:paraId="04E38E12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EE109F" w14:textId="33F1BA9C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4C5F" w14:textId="5F446E4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69 261,80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EC396" w14:textId="5F4793D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69 261,80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F69A" w14:textId="57FFE7E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69 261,80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05F43" w14:textId="3DBB585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207 785,40</w:t>
            </w:r>
          </w:p>
        </w:tc>
      </w:tr>
      <w:tr w:rsidR="00E06C7A" w:rsidRPr="00AE5576" w14:paraId="0746C330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2179C" w14:textId="27BC4990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506F27" w14:textId="1B01457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C4D67B" w14:textId="1AD247E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1757" w14:textId="101C93A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756B9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C1057AE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326E" w14:textId="7D5EDFBE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57FF4" w14:textId="33592C6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A6CE3" w14:textId="7F0886B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8302" w14:textId="0524EF8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CECC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780EBDC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5D4F" w14:textId="3BBA7256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97BDC" w14:textId="64337AA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11 531,20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D190CB" w14:textId="25F5268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11 531,20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2196" w14:textId="48D38B9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11 531,20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122CD" w14:textId="5738D04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34 593,60</w:t>
            </w:r>
          </w:p>
        </w:tc>
      </w:tr>
      <w:tr w:rsidR="00E06C7A" w:rsidRPr="00AE5576" w14:paraId="61FEDC19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FFA8F" w14:textId="46A4E8F2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деятельности (оказание услуг) централизованной бухгалтерии физической культуры и спорта»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C0A81" w14:textId="769F006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8 556,30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ABC670" w14:textId="4CE0A7B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8 556,30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A32F" w14:textId="618E3DC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8 556,30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A0356" w14:textId="399B295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25 668,90</w:t>
            </w:r>
          </w:p>
        </w:tc>
      </w:tr>
      <w:tr w:rsidR="00E06C7A" w:rsidRPr="00AE5576" w14:paraId="7801BFA1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39BB0" w14:textId="25F60BB5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A87872" w14:textId="28E55E5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8 556,30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216828" w14:textId="02607E3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8 556,30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1349" w14:textId="4AD75C5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8 556,30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CA3B9" w14:textId="108E61A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25 668,90</w:t>
            </w:r>
          </w:p>
        </w:tc>
      </w:tr>
      <w:tr w:rsidR="00E06C7A" w:rsidRPr="00AE5576" w14:paraId="71684105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0DCC" w14:textId="6B2BD3F3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9B2613" w14:textId="7505C7C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10797A" w14:textId="79CF521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C8AA" w14:textId="218E6E4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3CBA5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D44BDBE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8B41" w14:textId="0B6F102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A7FFC0" w14:textId="7028FC0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0B38FF" w14:textId="6F5A2DE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95E6D" w14:textId="71A0C7B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86698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6058A53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8785" w14:textId="3ECAAFC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70A333" w14:textId="401AC9F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31C9F9" w14:textId="5EC2E6C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E5D4" w14:textId="761BC5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0A779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253BFD84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6C9E" w14:textId="46780FF2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организации и проведения спортивных мероприятий учреждениями физической культуры и спорта»</w:t>
            </w:r>
            <w:r w:rsidRPr="00AE557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C4D1" w14:textId="3C721A0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C2A1D" w14:textId="005CD55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1 700,20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480C" w14:textId="0470FB7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1 700,20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7E940" w14:textId="4145E69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5 100,60</w:t>
            </w:r>
          </w:p>
        </w:tc>
      </w:tr>
      <w:tr w:rsidR="00E06C7A" w:rsidRPr="00AE5576" w14:paraId="05C7415C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1CAC" w14:textId="785901C2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4BB326" w14:textId="7D6BD90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1 700,20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248947" w14:textId="2D72A14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1 700,20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CD17" w14:textId="21A0D99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1 700,20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0D779" w14:textId="31ACFAC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5 100,60</w:t>
            </w:r>
          </w:p>
        </w:tc>
      </w:tr>
      <w:tr w:rsidR="00E06C7A" w:rsidRPr="00AE5576" w14:paraId="7ED0CFC3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5DA24D" w14:textId="09A569B0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282023" w14:textId="2273656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65D973" w14:textId="400543E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A01B" w14:textId="250A026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D2351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2226581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E62F" w14:textId="29D4424E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7772F" w14:textId="0C0BFAD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4254F" w14:textId="42A2215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059A" w14:textId="60E67C7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A3AA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5D6631DA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3B7E" w14:textId="4F007B1C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7C1EFF" w14:textId="0540F9D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4BE0EC1" w14:textId="28BD20B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293D" w14:textId="7A9DF3F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5DDAE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52A62C3D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447AB0" w14:textId="5C11FFDF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строительства, технического оснащения и укрепления материальной базы учреждений спорта»</w:t>
            </w:r>
            <w:r w:rsidRPr="00AE557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E5576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3815C" w14:textId="5AFBA2C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8 600,00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2694F2" w14:textId="029FE2B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8 600,00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E24D" w14:textId="4AC9521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8 600,00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18CDF" w14:textId="541DE47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25 800,00</w:t>
            </w:r>
          </w:p>
        </w:tc>
      </w:tr>
      <w:tr w:rsidR="00E06C7A" w:rsidRPr="00AE5576" w14:paraId="23B1D39C" w14:textId="77777777" w:rsidTr="002273CC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65F8" w14:textId="0BC046B4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CCAF" w14:textId="285ED40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3D80" w14:textId="58F9370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8 000,00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CC8B" w14:textId="6BC11EF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8 000,00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DECA" w14:textId="19D33F5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24 000,00</w:t>
            </w:r>
          </w:p>
        </w:tc>
      </w:tr>
      <w:tr w:rsidR="00E06C7A" w:rsidRPr="00AE5576" w14:paraId="1548BC3D" w14:textId="77777777" w:rsidTr="00DA50D8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F08" w14:textId="6A650E93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5765" w14:textId="18A5F80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B8E17" w14:textId="322899D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D06F" w14:textId="5AA234D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F7B4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46B23A0" w14:textId="77777777" w:rsidTr="00DA50D8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7B95" w14:textId="41ED1D88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8BBB79" w14:textId="1BD1888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A40192" w14:textId="5070536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21AD" w14:textId="003C698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D91D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68939AF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C7E5E3" w14:textId="4092B51C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E33E" w14:textId="27924EC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C10E" w14:textId="32E62B2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9910" w14:textId="4312236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600,00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CE8BB" w14:textId="5832B63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1 800,00</w:t>
            </w:r>
          </w:p>
        </w:tc>
      </w:tr>
      <w:tr w:rsidR="00E06C7A" w:rsidRPr="00AE5576" w14:paraId="2CC5ABDC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CF323D" w14:textId="3136BE36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мероприятий по оборудованию спортивных площадок» всего, в том числе: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71F4F" w14:textId="29227C9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8E8AD" w14:textId="3014CDA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CAC14" w14:textId="796EF0B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25FE4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2C58D19B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DBD8" w14:textId="6792BD04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C489" w14:textId="28A8B14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9828" w14:textId="6AA6308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40A5" w14:textId="04A0D90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4AE8B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7067B49" w14:textId="77777777" w:rsidTr="008955C9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A1DE" w14:textId="5C56E578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1BBCAF" w14:textId="29B2B28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2242CA" w14:textId="47783F89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6B6DF" w14:textId="6B2A37B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23B37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244AF4BD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DFAB" w14:textId="0CAE1A84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8E91CB" w14:textId="4DA87C9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7BD717" w14:textId="53C0725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6F4C7" w14:textId="18EE4F8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92E1E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4ED74E56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99BD" w14:textId="0E3BFF5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8797FD" w14:textId="096D3660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DEA4D2" w14:textId="3DCBB5E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72C4" w14:textId="4B0F0FA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1B5C6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5D61ECBC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ED05" w14:textId="2EBF67BA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деятельности хоккейной и футбольной команд»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A1CD" w14:textId="7E6062A4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19 543,70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C9E5CC" w14:textId="52B5295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19 543,70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7B41" w14:textId="0B008AF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19 543,70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077D5" w14:textId="2C85373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58 631,10</w:t>
            </w:r>
          </w:p>
        </w:tc>
      </w:tr>
      <w:tr w:rsidR="00E06C7A" w:rsidRPr="00AE5576" w14:paraId="369BA268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DFC0" w14:textId="1CBA4DA8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8B8EE3" w14:textId="2EDFBF5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19 543,70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F54E8B" w14:textId="58BCE48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19 543,70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FB39" w14:textId="6198843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19 543,70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18AEF" w14:textId="0DA5288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58 631,10</w:t>
            </w:r>
          </w:p>
        </w:tc>
      </w:tr>
      <w:tr w:rsidR="00E06C7A" w:rsidRPr="00AE5576" w14:paraId="700C664B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E518" w14:textId="5CBFAF35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B49C96" w14:textId="1BD8493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E822A6" w14:textId="537EA59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E268" w14:textId="3CA46CEC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48C05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B7FF618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EEFB" w14:textId="40B178C5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8DDAE4" w14:textId="0AF3815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133025" w14:textId="3AB6884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BBB9" w14:textId="0796EE2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7832B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3E77684A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EE54" w14:textId="7372E259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74E083" w14:textId="443BFAC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D5CCD2" w14:textId="4C109A9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638F" w14:textId="3407FEE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15D5D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66907C61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7D9858" w14:textId="196266CC" w:rsidR="00E06C7A" w:rsidRPr="00AE5576" w:rsidRDefault="00E06C7A" w:rsidP="00AE5576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организации соревнований футбольной и хоккейной команд»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2B07" w14:textId="58FC1343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619B2F" w14:textId="597BDCB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1 700,00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BED2" w14:textId="7FCF171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1 700,00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E452C" w14:textId="140FB4AF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b/>
                <w:bCs/>
                <w:color w:val="000000"/>
              </w:rPr>
              <w:t>5 100,00</w:t>
            </w:r>
          </w:p>
        </w:tc>
      </w:tr>
      <w:tr w:rsidR="00E06C7A" w:rsidRPr="00AE5576" w14:paraId="100C5DC8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4E42" w14:textId="25810809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15FE" w14:textId="46B6D46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66D8" w14:textId="6EFF7305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1 700,00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FC90" w14:textId="58EC6D78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1 700,00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F906" w14:textId="39934C8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5 100,00</w:t>
            </w:r>
          </w:p>
        </w:tc>
      </w:tr>
      <w:tr w:rsidR="00E06C7A" w:rsidRPr="00AE5576" w14:paraId="042B0DCA" w14:textId="77777777" w:rsidTr="002A22C2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53F85" w14:textId="14AC278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12C47B" w14:textId="31C9DE06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088391" w14:textId="28574F51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21CF" w14:textId="388AA6AD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7CD48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15A0EBC0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7653C" w14:textId="2B7525CF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A39A9E" w14:textId="3A2902E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6F87D9" w14:textId="52623442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2F43" w14:textId="1C7BB2FA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A0CFC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06C7A" w:rsidRPr="00AE5576" w14:paraId="71575015" w14:textId="77777777" w:rsidTr="00E06C7A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783C" w14:textId="48383FC7" w:rsidR="00E06C7A" w:rsidRPr="00AE5576" w:rsidRDefault="00E06C7A" w:rsidP="00AE5576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2564FF" w14:textId="508DE2FB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A0643F" w14:textId="6E499FE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4512" w14:textId="19896B1E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A713F" w14:textId="77777777" w:rsidR="00E06C7A" w:rsidRPr="00AE5576" w:rsidRDefault="00E06C7A" w:rsidP="00AE5576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6383F170" w14:textId="77777777" w:rsidR="008A5C12" w:rsidRDefault="008A5C12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8D7705D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1132CD3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4862399" w14:textId="77777777" w:rsidR="008955C9" w:rsidRDefault="008955C9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37E303C8" w14:textId="77777777" w:rsidR="008A5C12" w:rsidRDefault="008A5C12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C883256" w14:textId="45FE4FFE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6. План реализации комплекса процессных мероприятий</w:t>
      </w:r>
    </w:p>
    <w:p w14:paraId="2FFFCC42" w14:textId="77777777" w:rsidR="00E902A4" w:rsidRPr="00AE5576" w:rsidRDefault="00E902A4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2547"/>
        <w:gridCol w:w="3096"/>
        <w:gridCol w:w="3455"/>
      </w:tblGrid>
      <w:tr w:rsidR="00E902A4" w:rsidRPr="00AE5576" w14:paraId="64AF373C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D09A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Задача, мероприятие (результат)/контрольная точка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882" w14:textId="1441C380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Дата наступления контрольной точки </w:t>
            </w:r>
            <w:r w:rsidR="00B21D88"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FE6D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(участник муниципальной программы)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52BE" w14:textId="44B9D535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Вид подтверждающего документа </w:t>
            </w:r>
            <w:r w:rsidR="00B21D88"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31</w:t>
            </w:r>
          </w:p>
        </w:tc>
      </w:tr>
      <w:tr w:rsidR="00E902A4" w:rsidRPr="00AE5576" w14:paraId="747DF8AB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EE6F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F8E9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BB4A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EC03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E902A4" w:rsidRPr="00AE5576" w14:paraId="2F43838B" w14:textId="77777777" w:rsidTr="0071494B">
        <w:trPr>
          <w:jc w:val="center"/>
        </w:trPr>
        <w:tc>
          <w:tcPr>
            <w:tcW w:w="14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A033" w14:textId="015415EC" w:rsidR="00E902A4" w:rsidRPr="00AE5576" w:rsidRDefault="002243F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«Обеспечение условий для развития физической культуры и массового спорта»</w:t>
            </w:r>
          </w:p>
        </w:tc>
      </w:tr>
      <w:tr w:rsidR="00E902A4" w:rsidRPr="00AE5576" w14:paraId="0A250987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3C1E" w14:textId="1E04C8EF" w:rsidR="00161FF4" w:rsidRPr="00AE5576" w:rsidRDefault="00A07807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Pr="00AE5576">
              <w:rPr>
                <w:rFonts w:ascii="Times New Roman" w:hAnsi="Times New Roman" w:cs="Times New Roman"/>
              </w:rPr>
              <w:t>«Финансовое обеспечение деятельности спортивных школ»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35D3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9AD8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3D56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02A4" w:rsidRPr="00AE5576" w14:paraId="56B40131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2821" w14:textId="1965E7B8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1.1</w:t>
            </w:r>
            <w:r w:rsidR="0074003B" w:rsidRPr="00AE5576">
              <w:rPr>
                <w:rFonts w:ascii="Times New Roman" w:hAnsi="Times New Roman" w:cs="Times New Roman"/>
                <w:color w:val="000000"/>
              </w:rPr>
              <w:t xml:space="preserve">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F45E" w14:textId="77777777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723FA689" w14:textId="77777777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5D6F5AA5" w14:textId="1B3E969C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51EC" w14:textId="4CD85233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8661" w14:textId="5047E0B4" w:rsidR="00E902A4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E902A4" w:rsidRPr="00AE5576" w14:paraId="19830C6F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95B" w14:textId="75C3E5A9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</w:t>
            </w:r>
            <w:r w:rsidR="0074003B" w:rsidRPr="00AE5576">
              <w:rPr>
                <w:rFonts w:ascii="Times New Roman" w:hAnsi="Times New Roman" w:cs="Times New Roman"/>
                <w:color w:val="000000"/>
              </w:rPr>
              <w:t>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A41E" w14:textId="77777777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1C895D11" w14:textId="77777777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296E08C2" w14:textId="165C9F3D" w:rsidR="0074003B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C600" w14:textId="447A214E" w:rsidR="00E902A4" w:rsidRPr="00AE5576" w:rsidRDefault="0074003B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F1CC" w14:textId="79884919" w:rsidR="00E902A4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E902A4" w:rsidRPr="00AE5576" w14:paraId="2115AD04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0B266" w14:textId="2CF4BF2A" w:rsidR="00E902A4" w:rsidRPr="00AE5576" w:rsidRDefault="0071494B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поддержки юных талантов спорта»</w:t>
            </w:r>
            <w:r w:rsidR="0084066D">
              <w:rPr>
                <w:rFonts w:ascii="Times New Roman" w:hAnsi="Times New Roman" w:cs="Times New Roman"/>
              </w:rPr>
              <w:t xml:space="preserve">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D61D" w14:textId="77777777" w:rsidR="00E902A4" w:rsidRPr="00AE5576" w:rsidRDefault="00E902A4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CEF6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5E3A" w14:textId="77777777" w:rsidR="00E902A4" w:rsidRPr="00AE5576" w:rsidRDefault="00E902A4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78EA" w:rsidRPr="00AE5576" w14:paraId="1EF441A7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330A" w14:textId="01B0CB4D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FBF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6A7D2E4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7801F67F" w14:textId="5F659483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6D9B" w14:textId="56FF584E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BCBB" w14:textId="1CEB85B3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DB78EA" w:rsidRPr="00AE5576" w14:paraId="77670B5B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76EA" w14:textId="28767042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2.2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E3F2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29596C12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36E9C148" w14:textId="6693A802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AB91" w14:textId="49A13AC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AD4C" w14:textId="4958CD44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DB78EA" w:rsidRPr="00AE5576" w14:paraId="4C4052AC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D4A3" w14:textId="3363DAEC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организации и проведения спортивных мероприятий спортивными школами»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6C2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D3D4AFB" w14:textId="6E921EE5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49E3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66F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78EA" w:rsidRPr="00AE5576" w14:paraId="5E2C4872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5BB4" w14:textId="16FEC3B0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3.1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BF01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111857E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04AED9FE" w14:textId="6DF0871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9155" w14:textId="3F7B5F36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3C3A" w14:textId="7B007D25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DB78EA" w:rsidRPr="00AE5576" w14:paraId="700CBDFE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C22C" w14:textId="611E0715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Контрольная точка 3.2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DEF2C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635D593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497B114A" w14:textId="0F34012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0EBD" w14:textId="591CDFCD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2DBF" w14:textId="43C2A2E0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DB78EA" w:rsidRPr="00AE5576" w14:paraId="266EEF2D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731A" w14:textId="44AB197A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строительства, технического оснащения и укрепления материально-технической базы спортивных школ»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3F3D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D9184DD" w14:textId="1D0A6ADD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D2A7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054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78EA" w:rsidRPr="00AE5576" w14:paraId="4A8209AA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E6A1" w14:textId="33224483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4.1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5AFD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1B569AFE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7AA7A792" w14:textId="6484B825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7A43" w14:textId="52995448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74F" w14:textId="5F433D20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DB78EA" w:rsidRPr="00AE5576" w14:paraId="4BE3E313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6E64" w14:textId="30E38CC7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4.2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CED7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01E7DC43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00C6A56F" w14:textId="36F994C3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4227" w14:textId="1FCCCCF1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C02A" w14:textId="0EDF0AB4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DB78EA" w:rsidRPr="00AE5576" w14:paraId="4DC324FD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D03B" w14:textId="212EDF34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поэтапного внедрения Всероссийского физкультурно-спортивного комплекса «Готов к труду и обороне»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4539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0983C7A" w14:textId="21D8EF3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F461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01D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78EA" w:rsidRPr="00AE5576" w14:paraId="4262DF9B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BC69" w14:textId="1010D8CD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5.1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BC56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2C7715F8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35641503" w14:textId="6F92A621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DA25" w14:textId="67FC346D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B746" w14:textId="51741DED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DB78EA" w:rsidRPr="00AE5576" w14:paraId="0E10D48F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B6B7" w14:textId="5822249D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5.2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EF40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7B636880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23524800" w14:textId="2FACF940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E059" w14:textId="19E2E4BE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8097" w14:textId="306E145B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DB78EA" w:rsidRPr="00AE5576" w14:paraId="6AA6CA18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8CE6" w14:textId="456F676C" w:rsidR="00DB78EA" w:rsidRPr="00AE5576" w:rsidRDefault="00DB78EA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деятельности учреждений физической культуры и спорта»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DDE6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6180828" w14:textId="2CC8B29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ADA4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4585" w14:textId="77777777" w:rsidR="00DB78EA" w:rsidRPr="00AE5576" w:rsidRDefault="00DB78EA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246AC151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D0AE" w14:textId="17755251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6.1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9009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1A2F8F6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37875E2E" w14:textId="2D9D05A3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4E2AD" w14:textId="7BEDFFEC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8EA22" w14:textId="74800C6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7A4E7FDE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C6C9" w14:textId="0B124D0A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6.2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9512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1A2BC2A9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3438D5DA" w14:textId="1BD78F42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D4F4" w14:textId="379FA3DB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566E" w14:textId="025DC9FA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5A4A5CD8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D35C" w14:textId="1B14E141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Мероприятие (результат)</w:t>
            </w:r>
            <w:r w:rsidRPr="00AE5576">
              <w:rPr>
                <w:rFonts w:ascii="Times New Roman" w:hAnsi="Times New Roman" w:cs="Times New Roman"/>
              </w:rPr>
              <w:t xml:space="preserve"> «Финансовое обеспечение деятельности (оказание услуг) централизованной бухгалтерии физической культуры и спорта»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F20A9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B75E31" w14:textId="32A0BBB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5B9C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8596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48617DE5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1A7C" w14:textId="5C3B7196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7.1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9DA3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37DF238C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763DC589" w14:textId="06638795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0557" w14:textId="3355164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BC16" w14:textId="62446FA4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4F793369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EECA" w14:textId="2E9AE0E9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7.2  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DC3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08BC0A91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5EC49D3D" w14:textId="30EE156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0F8B" w14:textId="38B7B0CA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0DED" w14:textId="7A05FAD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705C1540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8CE1" w14:textId="7A8A6B73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организации и проведения спортивных мероприятий учреждениями физической культуры и спорта»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ADA1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5589570" w14:textId="4447D599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D3B7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C7C9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06FD68A4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6770" w14:textId="087A07CC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8.1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39DB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72BF5E72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1EB00822" w14:textId="32973E1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CF06" w14:textId="6F35C9CD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0EBF" w14:textId="7D8BA85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490C38DC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6676" w14:textId="249C7DCB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8.2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2C8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344A0FAF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5413AFBB" w14:textId="184881EC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843C" w14:textId="30ACE9F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A978" w14:textId="749786A8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5A189E1D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6BF0" w14:textId="45F66820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строительства, технического оснащения и укрепления материальной базы учреждений спорта»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0E98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10BFB1" w14:textId="0B155EFD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9331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6085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31326092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D939" w14:textId="5C958D5D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9.1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B5C4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1133D1CF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5A342FA7" w14:textId="0C04AF1F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129B" w14:textId="2ABEDF3A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77E3B" w14:textId="778678ED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18C8A0B3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3C0C" w14:textId="48243E07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9.2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198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56122C94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6F0D5B58" w14:textId="12451032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27A4" w14:textId="7E8B0D40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B557" w14:textId="37884E35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666A4B53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2191" w14:textId="09025769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мероприятий по оборудованию спортивных площадок»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743D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4E55F51" w14:textId="3CE1718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5D47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1EC5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5DCE057A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669D" w14:textId="3CCFD390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Контрольная точка 10.1 Доведение лимитов бюджетных </w:t>
            </w: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A922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12.01.2026</w:t>
            </w:r>
          </w:p>
          <w:p w14:paraId="5E84341F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11.01.2027</w:t>
            </w:r>
          </w:p>
          <w:p w14:paraId="22585121" w14:textId="10D08100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2C64" w14:textId="29F19A85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lastRenderedPageBreak/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C428" w14:textId="34C198AA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0D891C31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2D59" w14:textId="43CBF238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10.2  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7C04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67445927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570FA7BE" w14:textId="441D13BF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F9E5" w14:textId="2A8B6A6B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7FD0" w14:textId="417E512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45658844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B9C2" w14:textId="5ACC2325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деятельности хоккейной и футбольной команд» в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909C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A432C68" w14:textId="1688675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5EF4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BA4A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61B20926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8C4C" w14:textId="2292A3DF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11.1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1977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21C99CF6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2B0321B1" w14:textId="4E973BB8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05439" w14:textId="1ADADE15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BEF25" w14:textId="5986961B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0E34FE1F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7138" w14:textId="67DB2E4E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11.2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78C8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06DB4483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598E4051" w14:textId="24DFFD6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4E80" w14:textId="4008370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4DA1" w14:textId="1633B148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  <w:tr w:rsidR="006E3EF3" w:rsidRPr="00AE5576" w14:paraId="61826F47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B428" w14:textId="0FFBF479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Мероприятие (результат) «Финансовое обеспечение организации соревнований футбольной и хоккейной команд» всего, в том числе: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9CAE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68E64D4D" w14:textId="06F47911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7CF4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91C0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E3EF3" w:rsidRPr="00AE5576" w14:paraId="0579E81F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D7B4" w14:textId="317107AF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12</w:t>
            </w:r>
            <w:r w:rsidR="008A5C12">
              <w:rPr>
                <w:rFonts w:ascii="Times New Roman" w:hAnsi="Times New Roman" w:cs="Times New Roman"/>
                <w:color w:val="000000"/>
              </w:rPr>
              <w:t>.</w:t>
            </w:r>
            <w:r w:rsidRPr="00AE5576">
              <w:rPr>
                <w:rFonts w:ascii="Times New Roman" w:hAnsi="Times New Roman" w:cs="Times New Roman"/>
                <w:color w:val="000000"/>
              </w:rPr>
              <w:t>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09F5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4CE5D34B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0515ED42" w14:textId="27E7D58A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C0CA" w14:textId="03F7DB30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C79E" w14:textId="56A081EC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6E3EF3" w:rsidRPr="00AE5576" w14:paraId="66D384C6" w14:textId="77777777" w:rsidTr="0071494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48A34" w14:textId="5840A322" w:rsidR="006E3EF3" w:rsidRPr="00AE5576" w:rsidRDefault="006E3EF3" w:rsidP="00AE55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12.2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317E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6A68AB27" w14:textId="77777777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09E6D844" w14:textId="4C7AE516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36757" w14:textId="21B368BE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6F1D" w14:textId="7AC5FC23" w:rsidR="006E3EF3" w:rsidRPr="00AE5576" w:rsidRDefault="006E3EF3" w:rsidP="00AE5576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</w:tbl>
    <w:p w14:paraId="6FC1575A" w14:textId="4CAC6D7D" w:rsidR="00E902A4" w:rsidRPr="00AE5576" w:rsidRDefault="00E902A4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D239276" w14:textId="18B68E83" w:rsidR="00D3538C" w:rsidRPr="00AE5576" w:rsidRDefault="00D3538C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2E8602AB" w14:textId="6621341C" w:rsidR="00D3538C" w:rsidRPr="00AE5576" w:rsidRDefault="00D3538C" w:rsidP="00AE5576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859CACD" w14:textId="60FF5E06" w:rsidR="00D3538C" w:rsidRPr="00AE5576" w:rsidRDefault="00D3538C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>Заместитель главы города</w:t>
      </w:r>
    </w:p>
    <w:p w14:paraId="27C60FD0" w14:textId="24FE7707" w:rsidR="00D3538C" w:rsidRPr="00AE5576" w:rsidRDefault="00D3538C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 w:rsidR="00C414BE"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</w:t>
      </w:r>
      <w:r w:rsidR="00C414B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Pr="00AE5576">
        <w:rPr>
          <w:sz w:val="20"/>
          <w:szCs w:val="20"/>
        </w:rPr>
        <w:t xml:space="preserve">     </w:t>
      </w:r>
      <w:r w:rsidR="00C414BE">
        <w:rPr>
          <w:sz w:val="20"/>
          <w:szCs w:val="20"/>
        </w:rPr>
        <w:t>О.В. Сергеева</w:t>
      </w:r>
    </w:p>
    <w:p w14:paraId="22D8F5C8" w14:textId="77777777" w:rsidR="00D3538C" w:rsidRDefault="00D3538C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E690703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1AEEC2A5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43D99AED" w14:textId="77777777" w:rsidR="00C414BE" w:rsidRDefault="00C414BE" w:rsidP="00FA1046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42A4A746" w14:textId="77777777" w:rsidR="00FA1046" w:rsidRDefault="00FA1046" w:rsidP="00FA1046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7E6F8116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0A42543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514F4FD3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6B5B9F2C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EECF4A0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63718C1E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Паспорт</w:t>
      </w:r>
    </w:p>
    <w:p w14:paraId="16194D9E" w14:textId="77777777" w:rsidR="00C414BE" w:rsidRPr="00AE5576" w:rsidRDefault="00C414BE" w:rsidP="00C414BE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color w:val="000000"/>
          <w:sz w:val="20"/>
          <w:szCs w:val="20"/>
        </w:rPr>
        <w:t>комплекса процессных мероприятий</w:t>
      </w:r>
    </w:p>
    <w:p w14:paraId="63C35D65" w14:textId="18360E27" w:rsidR="00C414BE" w:rsidRPr="00AE5576" w:rsidRDefault="00C414BE" w:rsidP="00C414BE">
      <w:pPr>
        <w:tabs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color w:val="000000"/>
          <w:sz w:val="20"/>
          <w:szCs w:val="20"/>
        </w:rPr>
      </w:pPr>
      <w:r w:rsidRPr="00AE5576">
        <w:rPr>
          <w:spacing w:val="-4"/>
          <w:sz w:val="20"/>
          <w:szCs w:val="20"/>
        </w:rPr>
        <w:t>«</w:t>
      </w:r>
      <w:r w:rsidR="00FA1046" w:rsidRPr="00AE5576">
        <w:rPr>
          <w:sz w:val="20"/>
          <w:szCs w:val="20"/>
        </w:rPr>
        <w:t>Координация деятельности развития учреждений физической культуры и спорта»</w:t>
      </w:r>
    </w:p>
    <w:p w14:paraId="58E2D1F8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09DEE9D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1. Общие положения</w:t>
      </w:r>
    </w:p>
    <w:p w14:paraId="15D7B682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16"/>
        <w:gridCol w:w="7644"/>
      </w:tblGrid>
      <w:tr w:rsidR="00C414BE" w:rsidRPr="00AE5576" w14:paraId="6D1C1661" w14:textId="77777777" w:rsidTr="00141CAB">
        <w:trPr>
          <w:trHeight w:val="623"/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58EB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муниципальной программы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F1FB" w14:textId="1EC1AF78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начальник Управления по физической культуре, спорту и молодежной политике администрации города Прокопьевска</w:t>
            </w:r>
          </w:p>
        </w:tc>
      </w:tr>
      <w:tr w:rsidR="00C414BE" w:rsidRPr="00AE5576" w14:paraId="1BDBA145" w14:textId="77777777" w:rsidTr="00141CAB">
        <w:trPr>
          <w:jc w:val="center"/>
        </w:trPr>
        <w:tc>
          <w:tcPr>
            <w:tcW w:w="4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6C2A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Связь с муниципальной программой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97ADF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Муниципальная программа «Формирование здорового образа жизни населения города Прокопьевска»</w:t>
            </w:r>
          </w:p>
        </w:tc>
      </w:tr>
    </w:tbl>
    <w:p w14:paraId="53C688E4" w14:textId="77777777" w:rsidR="00C414BE" w:rsidRPr="00AE5576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027E6ED8" w14:textId="77777777" w:rsidR="00C414BE" w:rsidRPr="00AE5576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2. Показатели комплекса процессных мероприятий</w:t>
      </w:r>
      <w:r w:rsidRPr="00AE5576">
        <w:rPr>
          <w:rFonts w:ascii="Times New Roman" w:hAnsi="Times New Roman" w:cs="Times New Roman"/>
          <w:color w:val="000000"/>
          <w:vertAlign w:val="superscript"/>
        </w:rPr>
        <w:t>27</w:t>
      </w:r>
    </w:p>
    <w:p w14:paraId="476F0A0B" w14:textId="77777777" w:rsidR="00C414BE" w:rsidRPr="00AE5576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323"/>
        <w:gridCol w:w="1323"/>
        <w:gridCol w:w="1323"/>
        <w:gridCol w:w="1323"/>
        <w:gridCol w:w="1324"/>
        <w:gridCol w:w="1324"/>
        <w:gridCol w:w="1694"/>
        <w:gridCol w:w="1701"/>
        <w:gridCol w:w="1560"/>
        <w:gridCol w:w="1665"/>
      </w:tblGrid>
      <w:tr w:rsidR="00C414BE" w:rsidRPr="00AE5576" w14:paraId="5EC08560" w14:textId="77777777" w:rsidTr="00141CAB">
        <w:trPr>
          <w:trHeight w:val="287"/>
          <w:jc w:val="center"/>
        </w:trPr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11CF9" w14:textId="77777777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№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п/п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1FD3" w14:textId="77777777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Наименование</w:t>
            </w:r>
            <w:r w:rsidRPr="00AE5576">
              <w:rPr>
                <w:spacing w:val="-5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показателя/задачи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B14D" w14:textId="77777777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Уровень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B409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Единица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измерения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pacing w:val="-1"/>
                <w:sz w:val="20"/>
                <w:szCs w:val="20"/>
              </w:rPr>
              <w:t>(по</w:t>
            </w:r>
            <w:r w:rsidRPr="00AE5576">
              <w:rPr>
                <w:spacing w:val="-9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ОКЕИ)</w:t>
            </w:r>
          </w:p>
        </w:tc>
        <w:tc>
          <w:tcPr>
            <w:tcW w:w="2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87AC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Базовое</w:t>
            </w:r>
            <w:r w:rsidRPr="00AE5576">
              <w:rPr>
                <w:spacing w:val="-4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z w:val="20"/>
                <w:szCs w:val="20"/>
                <w:vertAlign w:val="superscript"/>
              </w:rPr>
              <w:t xml:space="preserve"> 2</w:t>
            </w:r>
          </w:p>
        </w:tc>
        <w:tc>
          <w:tcPr>
            <w:tcW w:w="4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B97C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показателей</w:t>
            </w:r>
            <w:r w:rsidRPr="00AE5576">
              <w:rPr>
                <w:spacing w:val="-2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</w:t>
            </w:r>
            <w:r w:rsidRPr="00AE5576">
              <w:rPr>
                <w:spacing w:val="-3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годам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A862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Ответственный за</w:t>
            </w:r>
            <w:r w:rsidRPr="00AE5576">
              <w:rPr>
                <w:spacing w:val="-37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достижение</w:t>
            </w:r>
            <w:r w:rsidRPr="00AE5576">
              <w:rPr>
                <w:spacing w:val="1"/>
                <w:sz w:val="20"/>
                <w:szCs w:val="20"/>
              </w:rPr>
              <w:t xml:space="preserve"> </w:t>
            </w:r>
            <w:r w:rsidRPr="00AE5576">
              <w:rPr>
                <w:sz w:val="20"/>
                <w:szCs w:val="20"/>
              </w:rPr>
              <w:t>показателя</w:t>
            </w:r>
          </w:p>
        </w:tc>
      </w:tr>
      <w:tr w:rsidR="00C414BE" w:rsidRPr="00AE5576" w14:paraId="3240A779" w14:textId="77777777" w:rsidTr="00141CAB">
        <w:trPr>
          <w:trHeight w:val="237"/>
          <w:jc w:val="center"/>
        </w:trPr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A28C" w14:textId="77777777" w:rsidR="00C414BE" w:rsidRPr="00AE5576" w:rsidRDefault="00C414BE" w:rsidP="00141CAB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9333" w14:textId="77777777" w:rsidR="00C414BE" w:rsidRPr="00AE5576" w:rsidRDefault="00C414BE" w:rsidP="00141CAB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EA2A" w14:textId="77777777" w:rsidR="00C414BE" w:rsidRPr="00AE5576" w:rsidRDefault="00C414BE" w:rsidP="00141CAB">
            <w:pPr>
              <w:pStyle w:val="af0"/>
              <w:snapToGrid w:val="0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8108B" w14:textId="77777777" w:rsidR="00C414BE" w:rsidRPr="00AE5576" w:rsidRDefault="00C414BE" w:rsidP="00141CAB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82AF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значение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336A" w14:textId="156A8CC1" w:rsidR="00C414BE" w:rsidRPr="00AE5576" w:rsidRDefault="00BE023D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3A0F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0F0A" w14:textId="77777777" w:rsidR="00C414BE" w:rsidRPr="00AE5576" w:rsidRDefault="00C414BE" w:rsidP="00141CAB">
            <w:pPr>
              <w:pStyle w:val="TableParagraph"/>
              <w:ind w:left="112"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FD850" w14:textId="77777777" w:rsidR="00C414BE" w:rsidRPr="00AE5576" w:rsidRDefault="00C414BE" w:rsidP="00141CAB">
            <w:pPr>
              <w:pStyle w:val="TableParagraph"/>
              <w:ind w:right="217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2028</w:t>
            </w: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A3B44" w14:textId="77777777" w:rsidR="00C414BE" w:rsidRPr="00AE5576" w:rsidRDefault="00C414BE" w:rsidP="00141CAB">
            <w:pPr>
              <w:pStyle w:val="af0"/>
              <w:snapToGrid w:val="0"/>
              <w:spacing w:after="0" w:line="240" w:lineRule="auto"/>
              <w:ind w:left="112" w:right="217" w:firstLine="0"/>
              <w:jc w:val="center"/>
              <w:rPr>
                <w:sz w:val="20"/>
                <w:szCs w:val="20"/>
              </w:rPr>
            </w:pPr>
          </w:p>
        </w:tc>
      </w:tr>
      <w:tr w:rsidR="00C414BE" w:rsidRPr="00AE5576" w14:paraId="75E7EB1C" w14:textId="77777777" w:rsidTr="00141CAB">
        <w:trPr>
          <w:trHeight w:val="317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ABE3" w14:textId="77777777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</w:t>
            </w:r>
          </w:p>
        </w:tc>
        <w:tc>
          <w:tcPr>
            <w:tcW w:w="132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8354" w14:textId="379BE256" w:rsidR="00FA1046" w:rsidRPr="00FA1046" w:rsidRDefault="00C414BE" w:rsidP="00FA1046">
            <w:pPr>
              <w:rPr>
                <w:sz w:val="20"/>
                <w:szCs w:val="20"/>
              </w:rPr>
            </w:pPr>
            <w:r w:rsidRPr="00FA1046">
              <w:rPr>
                <w:sz w:val="20"/>
                <w:szCs w:val="20"/>
              </w:rPr>
              <w:t>Задача</w:t>
            </w:r>
            <w:r w:rsidR="00E23C8F">
              <w:rPr>
                <w:spacing w:val="-4"/>
                <w:sz w:val="20"/>
                <w:szCs w:val="20"/>
              </w:rPr>
              <w:t xml:space="preserve"> - </w:t>
            </w:r>
            <w:r w:rsidR="00FA1046" w:rsidRPr="00FA1046">
              <w:rPr>
                <w:sz w:val="20"/>
                <w:szCs w:val="20"/>
              </w:rPr>
              <w:t>повышен</w:t>
            </w:r>
            <w:r w:rsidR="00E23C8F">
              <w:rPr>
                <w:sz w:val="20"/>
                <w:szCs w:val="20"/>
              </w:rPr>
              <w:t>а</w:t>
            </w:r>
            <w:r w:rsidR="00FA1046" w:rsidRPr="00FA1046">
              <w:rPr>
                <w:sz w:val="20"/>
                <w:szCs w:val="20"/>
              </w:rPr>
              <w:t xml:space="preserve"> эффективност</w:t>
            </w:r>
            <w:r w:rsidR="00E23C8F">
              <w:rPr>
                <w:sz w:val="20"/>
                <w:szCs w:val="20"/>
              </w:rPr>
              <w:t>ь</w:t>
            </w:r>
            <w:r w:rsidR="00FA1046" w:rsidRPr="00FA1046">
              <w:rPr>
                <w:sz w:val="20"/>
                <w:szCs w:val="20"/>
              </w:rPr>
              <w:t xml:space="preserve"> управления </w:t>
            </w:r>
            <w:proofErr w:type="gramStart"/>
            <w:r w:rsidR="00FA1046" w:rsidRPr="00FA1046">
              <w:rPr>
                <w:sz w:val="20"/>
                <w:szCs w:val="20"/>
              </w:rPr>
              <w:t>сферой  физической</w:t>
            </w:r>
            <w:proofErr w:type="gramEnd"/>
            <w:r w:rsidR="00FA1046" w:rsidRPr="00FA1046">
              <w:rPr>
                <w:sz w:val="20"/>
                <w:szCs w:val="20"/>
              </w:rPr>
              <w:t xml:space="preserve"> культуры и спорта.</w:t>
            </w:r>
          </w:p>
          <w:p w14:paraId="47B13FC3" w14:textId="597A1A03" w:rsidR="00C414BE" w:rsidRPr="00FA1046" w:rsidRDefault="00C414BE" w:rsidP="00FA1046">
            <w:pPr>
              <w:tabs>
                <w:tab w:val="left" w:pos="70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C414BE" w:rsidRPr="00AE5576" w14:paraId="347B65C9" w14:textId="77777777" w:rsidTr="00141CAB">
        <w:trPr>
          <w:trHeight w:val="73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33981E" w14:textId="77777777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  <w:r w:rsidRPr="00AE5576">
              <w:rPr>
                <w:sz w:val="20"/>
                <w:szCs w:val="20"/>
              </w:rPr>
              <w:t>1.1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95FC" w14:textId="55F50BD1" w:rsidR="00C414BE" w:rsidRPr="00AE5576" w:rsidRDefault="00C414BE" w:rsidP="00141CA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CAE9D" w14:textId="77777777" w:rsidR="00C414BE" w:rsidRPr="00AE5576" w:rsidRDefault="00C414BE" w:rsidP="00141CAB">
            <w:pPr>
              <w:pStyle w:val="ConsPlusNormal"/>
              <w:ind w:right="171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A57D" w14:textId="3F9F1BA9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67D4" w14:textId="76F8BE07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0B6E" w14:textId="602B44BC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4583" w14:textId="71B5A296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AA888" w14:textId="0C8BFEAB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01923" w14:textId="7945F9C5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B1223D" w14:textId="77777777" w:rsidR="00C414BE" w:rsidRPr="00AE5576" w:rsidRDefault="00C414BE" w:rsidP="00141CAB">
            <w:pPr>
              <w:pStyle w:val="TableParagraph"/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AE5576">
              <w:rPr>
                <w:sz w:val="20"/>
                <w:szCs w:val="20"/>
              </w:rPr>
              <w:t>УФКСиМП</w:t>
            </w:r>
            <w:proofErr w:type="spellEnd"/>
          </w:p>
        </w:tc>
      </w:tr>
    </w:tbl>
    <w:p w14:paraId="1D47635C" w14:textId="77777777" w:rsidR="00C414BE" w:rsidRPr="00AE5576" w:rsidRDefault="00C414BE" w:rsidP="00C414BE">
      <w:pPr>
        <w:pStyle w:val="ConsPlusNormal"/>
        <w:tabs>
          <w:tab w:val="left" w:pos="763"/>
        </w:tabs>
        <w:ind w:firstLine="0"/>
        <w:jc w:val="center"/>
        <w:rPr>
          <w:rFonts w:ascii="Times New Roman" w:hAnsi="Times New Roman" w:cs="Times New Roman"/>
        </w:rPr>
      </w:pPr>
    </w:p>
    <w:p w14:paraId="56BB8607" w14:textId="77777777" w:rsidR="00C414BE" w:rsidRPr="00AE5576" w:rsidRDefault="00C414BE" w:rsidP="00C414BE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7311B0ED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3. План достижения показателей комплекса процессных</w:t>
      </w:r>
      <w:r>
        <w:rPr>
          <w:rFonts w:ascii="Times New Roman" w:hAnsi="Times New Roman" w:cs="Times New Roman"/>
          <w:color w:val="000000"/>
        </w:rPr>
        <w:t xml:space="preserve"> </w:t>
      </w:r>
      <w:r w:rsidRPr="00AE5576">
        <w:rPr>
          <w:rFonts w:ascii="Times New Roman" w:hAnsi="Times New Roman" w:cs="Times New Roman"/>
          <w:color w:val="000000"/>
        </w:rPr>
        <w:t>мероприятий в 2026 году</w:t>
      </w:r>
    </w:p>
    <w:p w14:paraId="08BD7401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53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1421"/>
        <w:gridCol w:w="850"/>
        <w:gridCol w:w="1134"/>
        <w:gridCol w:w="993"/>
        <w:gridCol w:w="850"/>
        <w:gridCol w:w="851"/>
        <w:gridCol w:w="850"/>
        <w:gridCol w:w="851"/>
        <w:gridCol w:w="850"/>
        <w:gridCol w:w="828"/>
        <w:gridCol w:w="849"/>
        <w:gridCol w:w="875"/>
        <w:gridCol w:w="992"/>
        <w:gridCol w:w="992"/>
        <w:gridCol w:w="12"/>
        <w:gridCol w:w="945"/>
        <w:gridCol w:w="12"/>
      </w:tblGrid>
      <w:tr w:rsidR="00C414BE" w:rsidRPr="00AE5576" w14:paraId="52B4872F" w14:textId="77777777" w:rsidTr="00141CAB">
        <w:trPr>
          <w:trHeight w:val="198"/>
          <w:jc w:val="center"/>
        </w:trPr>
        <w:tc>
          <w:tcPr>
            <w:tcW w:w="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003C" w14:textId="77777777" w:rsidR="00C414BE" w:rsidRPr="00AE5576" w:rsidRDefault="00C414BE" w:rsidP="00141CA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EEA4" w14:textId="01B4953F" w:rsidR="00C414BE" w:rsidRPr="00AE5576" w:rsidRDefault="00E23C8F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C414BE" w:rsidRPr="00AE5576">
              <w:rPr>
                <w:rFonts w:ascii="Times New Roman" w:hAnsi="Times New Roman" w:cs="Times New Roman"/>
                <w:color w:val="000000"/>
              </w:rPr>
              <w:t>Показатели</w:t>
            </w:r>
            <w:proofErr w:type="gramEnd"/>
            <w:r w:rsidR="00C414BE" w:rsidRPr="00AE5576">
              <w:rPr>
                <w:rFonts w:ascii="Times New Roman" w:hAnsi="Times New Roman" w:cs="Times New Roman"/>
                <w:color w:val="000000"/>
              </w:rPr>
              <w:t xml:space="preserve">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D22F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Уровень показателя &lt;5&gt;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2F4A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 (по ОКЕИ)</w:t>
            </w:r>
          </w:p>
        </w:tc>
        <w:tc>
          <w:tcPr>
            <w:tcW w:w="97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F809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Плановые значения по месяцам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6360E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 конец 2026 года</w:t>
            </w:r>
          </w:p>
        </w:tc>
      </w:tr>
      <w:tr w:rsidR="00C414BE" w:rsidRPr="00AE5576" w14:paraId="5355D05B" w14:textId="77777777" w:rsidTr="00141CAB">
        <w:trPr>
          <w:gridAfter w:val="1"/>
          <w:wAfter w:w="12" w:type="dxa"/>
          <w:trHeight w:val="459"/>
          <w:jc w:val="center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F694" w14:textId="77777777" w:rsidR="00C414BE" w:rsidRPr="00AE5576" w:rsidRDefault="00C414BE" w:rsidP="00141CAB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8A2B" w14:textId="77777777" w:rsidR="00C414BE" w:rsidRPr="00AE5576" w:rsidRDefault="00C414BE" w:rsidP="00141CAB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7DF1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7D17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9C77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97B84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февраль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3B37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72AA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апрель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BAC0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май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2D2C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июнь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A729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июль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8FE3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август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AF97" w14:textId="7777777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6E934" w14:textId="77777777" w:rsidR="00C414BE" w:rsidRPr="00AE5576" w:rsidRDefault="00C414BE" w:rsidP="00141CAB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5651" w14:textId="77777777" w:rsidR="00C414BE" w:rsidRPr="00AE5576" w:rsidRDefault="00C414BE" w:rsidP="00141CAB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нояб</w:t>
            </w:r>
            <w:proofErr w:type="spellEnd"/>
          </w:p>
          <w:p w14:paraId="6E0546F3" w14:textId="77777777" w:rsidR="00C414BE" w:rsidRPr="00AE5576" w:rsidRDefault="00C414BE" w:rsidP="00141CAB">
            <w:pPr>
              <w:pStyle w:val="ConsPlusNormal"/>
              <w:ind w:hanging="1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рь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DD33" w14:textId="77777777" w:rsidR="00C414BE" w:rsidRPr="00AE5576" w:rsidRDefault="00C414BE" w:rsidP="00141CAB">
            <w:pPr>
              <w:pStyle w:val="ConsPlusNormal"/>
              <w:snapToGrid w:val="0"/>
              <w:ind w:firstLine="70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40DB28C5" w14:textId="77777777" w:rsidTr="00141CAB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234E" w14:textId="77777777" w:rsidR="00C414BE" w:rsidRPr="00AE5576" w:rsidRDefault="00C414BE" w:rsidP="00141CAB">
            <w:pPr>
              <w:pStyle w:val="ConsPlusNormal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15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21E8E" w14:textId="5CA1173E" w:rsidR="00C414BE" w:rsidRPr="00AE5576" w:rsidRDefault="00E23C8F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3C8F">
              <w:rPr>
                <w:rFonts w:ascii="Times New Roman" w:hAnsi="Times New Roman" w:cs="Times New Roman"/>
                <w:color w:val="000000"/>
              </w:rPr>
              <w:t>«Координация деятельности развития учреждений физической культуры и спорта»</w:t>
            </w:r>
          </w:p>
        </w:tc>
      </w:tr>
      <w:tr w:rsidR="00C414BE" w:rsidRPr="00AE5576" w14:paraId="040B4FDC" w14:textId="77777777" w:rsidTr="00141CAB">
        <w:trPr>
          <w:gridAfter w:val="1"/>
          <w:wAfter w:w="12" w:type="dxa"/>
          <w:trHeight w:val="42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D8B8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EBCD" w14:textId="6AF09522" w:rsidR="00C414BE" w:rsidRPr="00AE5576" w:rsidRDefault="00C414BE" w:rsidP="00141CAB">
            <w:pPr>
              <w:pStyle w:val="ConsPlusNormal"/>
              <w:ind w:right="79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2E48" w14:textId="5D719F13" w:rsidR="00C414BE" w:rsidRPr="00AE5576" w:rsidRDefault="00C414BE" w:rsidP="00141CAB">
            <w:pPr>
              <w:pStyle w:val="ConsPlusNormal"/>
              <w:ind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EDC03" w14:textId="5CF27B50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7F8547" w14:textId="703FDC47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55DACA" w14:textId="74E780A9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9C27" w14:textId="0549A264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701F" w14:textId="03378DDA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F5AD" w14:textId="074F2B2A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19F3" w14:textId="44DDAD53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99FF" w14:textId="511F9D2D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FEF1" w14:textId="3C923C49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2F2E" w14:textId="2F99DBCE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8667" w14:textId="4CB0A43F" w:rsidR="00C414BE" w:rsidRPr="00AE5576" w:rsidRDefault="00C414BE" w:rsidP="00141CAB">
            <w:pPr>
              <w:pStyle w:val="ConsPlusNormal"/>
              <w:ind w:right="221" w:firstLine="86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B8A857" w14:textId="225C5EE1" w:rsidR="00C414BE" w:rsidRPr="00AE5576" w:rsidRDefault="00C414BE" w:rsidP="00141CAB">
            <w:pPr>
              <w:pStyle w:val="ConsPlusNormal"/>
              <w:snapToGrid w:val="0"/>
              <w:ind w:firstLine="222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73BA" w14:textId="5954B97A" w:rsidR="00C414BE" w:rsidRPr="00AE5576" w:rsidRDefault="00C414BE" w:rsidP="00141CAB">
            <w:pPr>
              <w:pStyle w:val="ConsPlusNormal"/>
              <w:snapToGrid w:val="0"/>
              <w:ind w:firstLine="22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487F316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  <w:shd w:val="clear" w:color="auto" w:fill="FFFF00"/>
        </w:rPr>
      </w:pPr>
    </w:p>
    <w:p w14:paraId="23B7FD42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4. Перечень мероприятий (результатов) комплекса процессных мероприятий</w:t>
      </w:r>
    </w:p>
    <w:p w14:paraId="647B89E4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11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1899"/>
        <w:gridCol w:w="2385"/>
        <w:gridCol w:w="2000"/>
        <w:gridCol w:w="1286"/>
        <w:gridCol w:w="1285"/>
        <w:gridCol w:w="1629"/>
        <w:gridCol w:w="1561"/>
        <w:gridCol w:w="1973"/>
        <w:gridCol w:w="10"/>
      </w:tblGrid>
      <w:tr w:rsidR="00C414BE" w:rsidRPr="00AE5576" w14:paraId="63F05185" w14:textId="77777777" w:rsidTr="00141CAB">
        <w:trPr>
          <w:jc w:val="center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E384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N п/п</w:t>
            </w:r>
          </w:p>
        </w:tc>
        <w:tc>
          <w:tcPr>
            <w:tcW w:w="1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2A2D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D77D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Тип мероприятия</w:t>
            </w:r>
          </w:p>
          <w:p w14:paraId="4583B9C4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(результата</w:t>
            </w:r>
            <w:proofErr w:type="gramStart"/>
            <w:r w:rsidRPr="00AE5576">
              <w:rPr>
                <w:rFonts w:ascii="Times New Roman" w:hAnsi="Times New Roman" w:cs="Times New Roman"/>
                <w:color w:val="000000"/>
              </w:rPr>
              <w:t>) &gt;</w:t>
            </w:r>
            <w:proofErr w:type="gramEnd"/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A687F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  <w:p w14:paraId="1807B73E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(по ОКЕИ)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7699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Базовое значение</w:t>
            </w:r>
          </w:p>
        </w:tc>
        <w:tc>
          <w:tcPr>
            <w:tcW w:w="51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CACF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C414BE" w:rsidRPr="00AE5576" w14:paraId="5BFAF34A" w14:textId="77777777" w:rsidTr="00141CAB">
        <w:trPr>
          <w:jc w:val="center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51DB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4FFAC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3D67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830B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02AE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значение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A434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344F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973C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DBF26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</w:tr>
      <w:tr w:rsidR="00C414BE" w:rsidRPr="00AE5576" w14:paraId="66FF3964" w14:textId="77777777" w:rsidTr="00141CAB">
        <w:trPr>
          <w:trHeight w:val="214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3998" w14:textId="77777777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0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62A5" w14:textId="33776021" w:rsidR="00C414BE" w:rsidRPr="00E23C8F" w:rsidRDefault="00E23C8F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E23C8F">
              <w:rPr>
                <w:rFonts w:ascii="Times New Roman" w:hAnsi="Times New Roman" w:cs="Times New Roman"/>
                <w:spacing w:val="-4"/>
              </w:rPr>
              <w:t>«</w:t>
            </w:r>
            <w:r w:rsidRPr="00E23C8F">
              <w:rPr>
                <w:rFonts w:ascii="Times New Roman" w:hAnsi="Times New Roman" w:cs="Times New Roman"/>
              </w:rPr>
              <w:t>Координация деятельности развития учреждений физической культуры и спорта»</w:t>
            </w:r>
          </w:p>
        </w:tc>
      </w:tr>
      <w:tr w:rsidR="00C414BE" w:rsidRPr="00AE5576" w14:paraId="444FC07B" w14:textId="77777777" w:rsidTr="00E23C8F">
        <w:trPr>
          <w:gridAfter w:val="1"/>
          <w:wAfter w:w="10" w:type="dxa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529E" w14:textId="15FBF0D3" w:rsidR="00C414BE" w:rsidRPr="00AE5576" w:rsidRDefault="00E23C8F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C414BE" w:rsidRPr="00AE5576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306C" w14:textId="3DD74A45" w:rsidR="00C414BE" w:rsidRPr="00AE5576" w:rsidRDefault="00C414BE" w:rsidP="00141CAB">
            <w:pPr>
              <w:pStyle w:val="ConsPlusNormal"/>
              <w:ind w:right="-17"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Мероприятие (результат) «Финансовое обеспечение органов местного самоуправления</w:t>
            </w:r>
            <w:r w:rsidR="003D759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5B7A" w14:textId="77777777" w:rsidR="00C414BE" w:rsidRPr="00AE5576" w:rsidRDefault="00C414BE" w:rsidP="00216269">
            <w:pPr>
              <w:pStyle w:val="ConsPlusNormal"/>
              <w:snapToGrid w:val="0"/>
              <w:ind w:right="-17" w:firstLine="0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Осуществление текущей деятельности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32A9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процент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40FB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B0E1" w14:textId="6C4A3D13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  <w:r w:rsidR="00BE023D">
              <w:rPr>
                <w:rFonts w:ascii="Times New Roman" w:hAnsi="Times New Roman" w:cs="Times New Roman"/>
                <w:color w:val="000000"/>
              </w:rPr>
              <w:t>024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9476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3BEC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AA66" w14:textId="77777777" w:rsidR="00C414BE" w:rsidRPr="00AE5576" w:rsidRDefault="00C414BE" w:rsidP="00141CAB">
            <w:pPr>
              <w:pStyle w:val="ConsPlusNormal"/>
              <w:snapToGrid w:val="0"/>
              <w:ind w:right="-17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</w:tbl>
    <w:p w14:paraId="4297F5B7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5ABA4ED0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 w:rsidRPr="00AE5576">
        <w:rPr>
          <w:rFonts w:ascii="Times New Roman" w:hAnsi="Times New Roman" w:cs="Times New Roman"/>
          <w:color w:val="000000"/>
        </w:rPr>
        <w:t>5. Финансовое обеспечение комплекса процессных мероприятий</w:t>
      </w:r>
    </w:p>
    <w:p w14:paraId="386E5987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5"/>
        <w:gridCol w:w="2212"/>
        <w:gridCol w:w="2268"/>
        <w:gridCol w:w="2165"/>
        <w:gridCol w:w="1910"/>
      </w:tblGrid>
      <w:tr w:rsidR="00C414BE" w:rsidRPr="00AE5576" w14:paraId="7F2EA78A" w14:textId="77777777" w:rsidTr="00141CAB">
        <w:trPr>
          <w:jc w:val="center"/>
        </w:trPr>
        <w:tc>
          <w:tcPr>
            <w:tcW w:w="6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7352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8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047B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Объем финансового обеспечения по годам реализации, тыс. рублей</w:t>
            </w:r>
          </w:p>
        </w:tc>
      </w:tr>
      <w:tr w:rsidR="00C414BE" w:rsidRPr="00AE5576" w14:paraId="38BDD4D3" w14:textId="77777777" w:rsidTr="00141CAB">
        <w:trPr>
          <w:jc w:val="center"/>
        </w:trPr>
        <w:tc>
          <w:tcPr>
            <w:tcW w:w="6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5690" w14:textId="77777777" w:rsidR="00C414BE" w:rsidRPr="00AE5576" w:rsidRDefault="00C414BE" w:rsidP="00141CAB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AED9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A12F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2027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668F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57A9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</w:tr>
      <w:tr w:rsidR="00C414BE" w:rsidRPr="00AE5576" w14:paraId="3C831CDA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61D1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6D7C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10BB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91F3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A20413" w14:textId="77777777" w:rsidR="00C414BE" w:rsidRPr="00AE5576" w:rsidRDefault="00C414BE" w:rsidP="00141CAB">
            <w:pPr>
              <w:pStyle w:val="ConsPlusNorma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C414BE" w:rsidRPr="00AE5576" w14:paraId="36762398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5617" w14:textId="77777777" w:rsidR="00C414BE" w:rsidRPr="002B53D2" w:rsidRDefault="00C414BE" w:rsidP="002B53D2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B53D2">
              <w:rPr>
                <w:rFonts w:ascii="Times New Roman" w:hAnsi="Times New Roman" w:cs="Times New Roman"/>
                <w:b/>
                <w:bCs/>
              </w:rPr>
              <w:t>Комплекс процессных мероприятий «Координация деятельности развития учреждений физической культуры и спорта» (всего),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942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1BC0A3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9FB97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5A98B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24 050,70</w:t>
            </w:r>
          </w:p>
        </w:tc>
      </w:tr>
      <w:tr w:rsidR="00C414BE" w:rsidRPr="00AE5576" w14:paraId="5BEE4D91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5FD9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A9FBAC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28C86E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00B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E8E1A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24 050,70</w:t>
            </w:r>
          </w:p>
        </w:tc>
      </w:tr>
      <w:tr w:rsidR="00C414BE" w:rsidRPr="00AE5576" w14:paraId="40F85C77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229083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CD74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CA924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A74B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B9A3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4C88881E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02051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8A2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0C5B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C125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98A3A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21E9AF2A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D7D1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963C7F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9BD098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25BE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D1A6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059E2548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9A47" w14:textId="77777777" w:rsidR="00C414BE" w:rsidRPr="002B53D2" w:rsidRDefault="00C414BE" w:rsidP="002B53D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Мероприятие (результат) «Финансовое обеспечение органов местного самоуправления» всего, в том числе: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5C3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6ED04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AB77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8 016,90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1B51F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b/>
                <w:bCs/>
                <w:color w:val="000000"/>
              </w:rPr>
              <w:t>24 050,70</w:t>
            </w:r>
          </w:p>
        </w:tc>
      </w:tr>
      <w:tr w:rsidR="00C414BE" w:rsidRPr="00AE5576" w14:paraId="32D9B37D" w14:textId="77777777" w:rsidTr="00BE023D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08E56B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55FE6E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0EA386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3EBD4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8 016,90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9AD492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B53D2">
              <w:rPr>
                <w:rFonts w:ascii="Times New Roman" w:hAnsi="Times New Roman" w:cs="Times New Roman"/>
                <w:color w:val="000000"/>
              </w:rPr>
              <w:t>24 050,70</w:t>
            </w:r>
          </w:p>
        </w:tc>
      </w:tr>
      <w:tr w:rsidR="00C414BE" w:rsidRPr="00AE5576" w14:paraId="70C064BD" w14:textId="77777777" w:rsidTr="00BE023D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A311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lastRenderedPageBreak/>
              <w:t>федеральный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A927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1F2C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CB4E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2D87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0E6EB059" w14:textId="77777777" w:rsidTr="00BE023D">
        <w:trPr>
          <w:jc w:val="center"/>
        </w:trPr>
        <w:tc>
          <w:tcPr>
            <w:tcW w:w="6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5988E" w14:textId="77777777" w:rsidR="00C414BE" w:rsidRPr="002B53D2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1A36A8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AFB846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4F30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3C4B9" w14:textId="77777777" w:rsidR="00C414BE" w:rsidRPr="002B53D2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620AC99D" w14:textId="77777777" w:rsidTr="00141CAB">
        <w:trPr>
          <w:jc w:val="center"/>
        </w:trPr>
        <w:tc>
          <w:tcPr>
            <w:tcW w:w="6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F038" w14:textId="77777777" w:rsidR="00C414BE" w:rsidRPr="00AE5576" w:rsidRDefault="00C414BE" w:rsidP="002B53D2">
            <w:pPr>
              <w:pStyle w:val="ConsPlusCell"/>
              <w:ind w:firstLine="73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2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F5C6D" w14:textId="77777777" w:rsidR="00C414BE" w:rsidRPr="00AE5576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699165" w14:textId="77777777" w:rsidR="00C414BE" w:rsidRPr="00AE5576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BBAB1" w14:textId="77777777" w:rsidR="00C414BE" w:rsidRPr="00AE5576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5DA77" w14:textId="77777777" w:rsidR="00C414BE" w:rsidRPr="00AE5576" w:rsidRDefault="00C414BE" w:rsidP="002B53D2">
            <w:pPr>
              <w:pStyle w:val="ConsPlusNormal"/>
              <w:snapToGrid w:val="0"/>
              <w:ind w:firstLine="7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C0E625A" w14:textId="77777777" w:rsidR="008A5C12" w:rsidRDefault="008A5C12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0520B75" w14:textId="77777777" w:rsidR="003E5BDF" w:rsidRDefault="003E5BDF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4AE0163B" w14:textId="64683720" w:rsidR="00C414BE" w:rsidRPr="00AE5576" w:rsidRDefault="00BC5A96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C414BE" w:rsidRPr="00AE5576">
        <w:rPr>
          <w:rFonts w:ascii="Times New Roman" w:hAnsi="Times New Roman" w:cs="Times New Roman"/>
          <w:color w:val="000000"/>
        </w:rPr>
        <w:t>6. План реализации комплекса процессных мероприятий</w:t>
      </w:r>
    </w:p>
    <w:p w14:paraId="11C1A17D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62"/>
        <w:gridCol w:w="2547"/>
        <w:gridCol w:w="3096"/>
        <w:gridCol w:w="3455"/>
      </w:tblGrid>
      <w:tr w:rsidR="00C414BE" w:rsidRPr="00AE5576" w14:paraId="68768A06" w14:textId="77777777" w:rsidTr="00141CA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F9E6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Задача, мероприятие (результат)/контрольная точка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BCF4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Дата наступления контрольной точки </w:t>
            </w:r>
            <w:r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B2A8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Ответственный исполнитель (участник муниципальной программы)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C4F3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Вид подтверждающего документа </w:t>
            </w:r>
            <w:r w:rsidRPr="00AE5576">
              <w:rPr>
                <w:rFonts w:ascii="Times New Roman" w:hAnsi="Times New Roman" w:cs="Times New Roman"/>
                <w:color w:val="000000"/>
                <w:vertAlign w:val="superscript"/>
              </w:rPr>
              <w:t>31</w:t>
            </w:r>
          </w:p>
        </w:tc>
      </w:tr>
      <w:tr w:rsidR="00C414BE" w:rsidRPr="00AE5576" w14:paraId="6D1E875C" w14:textId="77777777" w:rsidTr="00141CAB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9AA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DE4B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E4A5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8275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C414BE" w:rsidRPr="00AE5576" w14:paraId="5CEE74BB" w14:textId="77777777" w:rsidTr="00141CAB">
        <w:trPr>
          <w:jc w:val="center"/>
        </w:trPr>
        <w:tc>
          <w:tcPr>
            <w:tcW w:w="145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D1DA" w14:textId="11F87172" w:rsidR="00C414BE" w:rsidRPr="002B53D2" w:rsidRDefault="002B53D2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B53D2">
              <w:rPr>
                <w:rFonts w:ascii="Times New Roman" w:hAnsi="Times New Roman" w:cs="Times New Roman"/>
                <w:spacing w:val="-4"/>
              </w:rPr>
              <w:t>«</w:t>
            </w:r>
            <w:r w:rsidRPr="002B53D2">
              <w:rPr>
                <w:rFonts w:ascii="Times New Roman" w:hAnsi="Times New Roman" w:cs="Times New Roman"/>
              </w:rPr>
              <w:t>Координация деятельности развития учреждений физической культуры и спорта»</w:t>
            </w:r>
          </w:p>
        </w:tc>
      </w:tr>
      <w:tr w:rsidR="00C414BE" w:rsidRPr="00AE5576" w14:paraId="7B598BF7" w14:textId="77777777" w:rsidTr="008A5C12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1049" w14:textId="30E02FC2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 xml:space="preserve">Мероприятие (результат) </w:t>
            </w:r>
            <w:r w:rsidR="002B53D2" w:rsidRPr="002B53D2">
              <w:rPr>
                <w:rFonts w:ascii="Times New Roman" w:hAnsi="Times New Roman" w:cs="Times New Roman"/>
              </w:rPr>
              <w:t xml:space="preserve">Финансовое обеспечение органов местного </w:t>
            </w:r>
            <w:proofErr w:type="gramStart"/>
            <w:r w:rsidR="002B53D2" w:rsidRPr="002B53D2">
              <w:rPr>
                <w:rFonts w:ascii="Times New Roman" w:hAnsi="Times New Roman" w:cs="Times New Roman"/>
              </w:rPr>
              <w:t>самоуправления</w:t>
            </w:r>
            <w:r w:rsidR="002B53D2">
              <w:rPr>
                <w:rFonts w:ascii="Times New Roman" w:hAnsi="Times New Roman" w:cs="Times New Roman"/>
              </w:rPr>
              <w:t xml:space="preserve">»  </w:t>
            </w:r>
            <w:r w:rsidRPr="00AE5576">
              <w:rPr>
                <w:rFonts w:ascii="Times New Roman" w:hAnsi="Times New Roman" w:cs="Times New Roman"/>
              </w:rPr>
              <w:t>в</w:t>
            </w:r>
            <w:proofErr w:type="gramEnd"/>
            <w:r w:rsidRPr="00AE5576">
              <w:rPr>
                <w:rFonts w:ascii="Times New Roman" w:hAnsi="Times New Roman" w:cs="Times New Roman"/>
              </w:rPr>
              <w:t xml:space="preserve"> 2026-2028 годах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9F02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C513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5053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414BE" w:rsidRPr="00AE5576" w14:paraId="0871402C" w14:textId="77777777" w:rsidTr="008A5C12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80D6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1.1 Доведение лимитов бюджетных обязательств и предельных объемов финансирования»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6032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12.01.2026</w:t>
            </w:r>
          </w:p>
          <w:p w14:paraId="15F91876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11.01.2027</w:t>
            </w:r>
          </w:p>
          <w:p w14:paraId="102C267C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14.01.2028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D1EB2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3641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Решение ПГСНД</w:t>
            </w:r>
          </w:p>
        </w:tc>
      </w:tr>
      <w:tr w:rsidR="00C414BE" w:rsidRPr="00AE5576" w14:paraId="3679F3ED" w14:textId="77777777" w:rsidTr="008A5C12">
        <w:trPr>
          <w:jc w:val="center"/>
        </w:trPr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8251" w14:textId="77777777" w:rsidR="00C414BE" w:rsidRPr="00AE5576" w:rsidRDefault="00C414BE" w:rsidP="00141C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Контрольная точка 1.2 Освоение лимитов бюджетных обязательств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F4F51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25.12.2026</w:t>
            </w:r>
          </w:p>
          <w:p w14:paraId="4862B3DC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25.12.2027</w:t>
            </w:r>
          </w:p>
          <w:p w14:paraId="0D9AEC2C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24.12.2028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0105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5576">
              <w:rPr>
                <w:rFonts w:ascii="Times New Roman" w:hAnsi="Times New Roman" w:cs="Times New Roman"/>
                <w:color w:val="000000"/>
              </w:rPr>
              <w:t>УФКСиМП</w:t>
            </w:r>
            <w:proofErr w:type="spellEnd"/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D6A9" w14:textId="77777777" w:rsidR="00C414BE" w:rsidRPr="00AE5576" w:rsidRDefault="00C414BE" w:rsidP="00141CAB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5576">
              <w:rPr>
                <w:rFonts w:ascii="Times New Roman" w:hAnsi="Times New Roman" w:cs="Times New Roman"/>
                <w:color w:val="000000"/>
              </w:rPr>
              <w:t>Ежемесячный, ежеквартальный, ежегодный отчет</w:t>
            </w:r>
          </w:p>
        </w:tc>
      </w:tr>
    </w:tbl>
    <w:p w14:paraId="733AE3C4" w14:textId="77777777" w:rsidR="00C414BE" w:rsidRPr="00AE5576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540C1E0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105A88F7" w14:textId="77777777" w:rsidR="00C414BE" w:rsidRPr="00AE5576" w:rsidRDefault="00C414BE" w:rsidP="00C414BE">
      <w:pPr>
        <w:pStyle w:val="ConsPlusNormal"/>
        <w:ind w:firstLine="709"/>
        <w:jc w:val="center"/>
        <w:rPr>
          <w:rFonts w:ascii="Times New Roman" w:hAnsi="Times New Roman" w:cs="Times New Roman"/>
          <w:color w:val="000000"/>
        </w:rPr>
      </w:pPr>
    </w:p>
    <w:p w14:paraId="7C45365B" w14:textId="77777777" w:rsidR="00C414BE" w:rsidRPr="00AE5576" w:rsidRDefault="00C414BE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>Заместитель главы города</w:t>
      </w:r>
    </w:p>
    <w:p w14:paraId="06433DF8" w14:textId="77777777" w:rsidR="00C414BE" w:rsidRPr="00AE5576" w:rsidRDefault="00C414BE" w:rsidP="00C414BE">
      <w:pPr>
        <w:tabs>
          <w:tab w:val="left" w:pos="709"/>
        </w:tabs>
        <w:autoSpaceDE w:val="0"/>
        <w:autoSpaceDN w:val="0"/>
        <w:adjustRightInd w:val="0"/>
        <w:rPr>
          <w:sz w:val="20"/>
          <w:szCs w:val="20"/>
        </w:rPr>
      </w:pPr>
      <w:r w:rsidRPr="00AE5576">
        <w:rPr>
          <w:sz w:val="20"/>
          <w:szCs w:val="20"/>
        </w:rPr>
        <w:t xml:space="preserve">по </w:t>
      </w:r>
      <w:r>
        <w:rPr>
          <w:sz w:val="20"/>
          <w:szCs w:val="20"/>
        </w:rPr>
        <w:t>социальным вопросам</w:t>
      </w:r>
      <w:r w:rsidRPr="00AE5576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  <w:r w:rsidRPr="00AE5576">
        <w:rPr>
          <w:sz w:val="20"/>
          <w:szCs w:val="20"/>
        </w:rPr>
        <w:t xml:space="preserve">     </w:t>
      </w:r>
      <w:r>
        <w:rPr>
          <w:sz w:val="20"/>
          <w:szCs w:val="20"/>
        </w:rPr>
        <w:t>О.В. Сергеева</w:t>
      </w:r>
    </w:p>
    <w:p w14:paraId="5CACFEC7" w14:textId="77777777" w:rsidR="00C414BE" w:rsidRDefault="00C414BE" w:rsidP="00C414BE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1A905595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DA8857E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7CAEF505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52E5E47E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1A29CA37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965D62F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3E62E61F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21C05B5F" w14:textId="77777777" w:rsidR="00C414BE" w:rsidRDefault="00C414BE" w:rsidP="00AE5576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</w:rPr>
      </w:pPr>
    </w:p>
    <w:p w14:paraId="1F8E4F9D" w14:textId="2113E64D" w:rsidR="00430078" w:rsidRPr="00D3538C" w:rsidRDefault="00BE023D" w:rsidP="00430078">
      <w:pPr>
        <w:pageBreakBefore/>
        <w:tabs>
          <w:tab w:val="left" w:pos="709"/>
        </w:tabs>
        <w:autoSpaceDE w:val="0"/>
        <w:autoSpaceDN w:val="0"/>
        <w:adjustRightInd w:val="0"/>
        <w:ind w:left="10348"/>
        <w:jc w:val="right"/>
        <w:outlineLvl w:val="1"/>
      </w:pPr>
      <w:r>
        <w:lastRenderedPageBreak/>
        <w:t>П</w:t>
      </w:r>
      <w:r w:rsidR="00430078" w:rsidRPr="00D3538C">
        <w:t xml:space="preserve">риложение № </w:t>
      </w:r>
      <w:r w:rsidR="00A21A71">
        <w:t>4</w:t>
      </w:r>
    </w:p>
    <w:p w14:paraId="3190EE1D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 xml:space="preserve">к Положению о порядке разработки, </w:t>
      </w:r>
    </w:p>
    <w:p w14:paraId="200B8B3B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 xml:space="preserve">реализации и оценки эффективности </w:t>
      </w:r>
    </w:p>
    <w:p w14:paraId="75E90EDA" w14:textId="77777777" w:rsidR="00430078" w:rsidRPr="00D3538C" w:rsidRDefault="00430078" w:rsidP="00430078">
      <w:pPr>
        <w:tabs>
          <w:tab w:val="left" w:pos="709"/>
        </w:tabs>
        <w:autoSpaceDE w:val="0"/>
        <w:autoSpaceDN w:val="0"/>
        <w:adjustRightInd w:val="0"/>
        <w:ind w:left="10348"/>
        <w:jc w:val="right"/>
      </w:pPr>
      <w:r w:rsidRPr="00D3538C">
        <w:t>муниципальных программ</w:t>
      </w:r>
    </w:p>
    <w:p w14:paraId="297165B4" w14:textId="08EBB8C9" w:rsidR="00E902A4" w:rsidRPr="00D3538C" w:rsidRDefault="00430078" w:rsidP="00430078">
      <w:pPr>
        <w:pStyle w:val="ConsPlusNormal"/>
        <w:ind w:left="10348"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3538C">
        <w:rPr>
          <w:rFonts w:ascii="Times New Roman" w:hAnsi="Times New Roman" w:cs="Times New Roman"/>
          <w:sz w:val="24"/>
          <w:szCs w:val="24"/>
        </w:rPr>
        <w:t>Прокопьевского городского округа</w:t>
      </w:r>
    </w:p>
    <w:p w14:paraId="6B861E19" w14:textId="594D6945" w:rsidR="00430078" w:rsidRPr="00D3538C" w:rsidRDefault="00430078" w:rsidP="00430078">
      <w:pPr>
        <w:jc w:val="center"/>
        <w:rPr>
          <w:color w:val="000000"/>
        </w:rPr>
      </w:pPr>
    </w:p>
    <w:p w14:paraId="3B62DCA7" w14:textId="77777777" w:rsidR="00430078" w:rsidRPr="00D3538C" w:rsidRDefault="00430078" w:rsidP="00430078">
      <w:pPr>
        <w:jc w:val="center"/>
        <w:rPr>
          <w:color w:val="000000"/>
        </w:rPr>
      </w:pPr>
    </w:p>
    <w:p w14:paraId="1FC496DC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Отчет о реализации муниципальной программы</w:t>
      </w:r>
    </w:p>
    <w:p w14:paraId="53DC2B6B" w14:textId="77777777" w:rsidR="003A1DA0" w:rsidRPr="00D3538C" w:rsidRDefault="003A1DA0" w:rsidP="003A1DA0">
      <w:pPr>
        <w:jc w:val="right"/>
        <w:rPr>
          <w:color w:val="000000"/>
        </w:rPr>
      </w:pPr>
    </w:p>
    <w:p w14:paraId="407A9C3C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_____________________________________________________</w:t>
      </w:r>
    </w:p>
    <w:p w14:paraId="3AC88702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color w:val="000000"/>
        </w:rPr>
        <w:t>(</w:t>
      </w:r>
      <w:r w:rsidRPr="00D3538C">
        <w:rPr>
          <w:i/>
          <w:color w:val="000000"/>
        </w:rPr>
        <w:t>наименование программы)</w:t>
      </w:r>
    </w:p>
    <w:p w14:paraId="39F03011" w14:textId="77777777" w:rsidR="003A1DA0" w:rsidRPr="00D3538C" w:rsidRDefault="003A1DA0" w:rsidP="003A1DA0">
      <w:pPr>
        <w:jc w:val="center"/>
        <w:rPr>
          <w:i/>
          <w:color w:val="000000"/>
        </w:rPr>
      </w:pPr>
      <w:r w:rsidRPr="00D3538C">
        <w:rPr>
          <w:color w:val="000000"/>
        </w:rPr>
        <w:t>за январь - _________ 20__ года</w:t>
      </w:r>
    </w:p>
    <w:p w14:paraId="4E70DBEF" w14:textId="77777777" w:rsidR="003A1DA0" w:rsidRPr="00D3538C" w:rsidRDefault="003A1DA0" w:rsidP="003A1DA0">
      <w:pPr>
        <w:jc w:val="center"/>
        <w:rPr>
          <w:color w:val="000000"/>
        </w:rPr>
      </w:pPr>
      <w:r w:rsidRPr="00D3538C">
        <w:rPr>
          <w:i/>
          <w:color w:val="000000"/>
        </w:rPr>
        <w:t>(ежеквартально нарастающим итогом с начала года)</w:t>
      </w:r>
    </w:p>
    <w:p w14:paraId="03243762" w14:textId="77777777" w:rsidR="003A1DA0" w:rsidRPr="00D3538C" w:rsidRDefault="003A1DA0" w:rsidP="00430078">
      <w:pPr>
        <w:jc w:val="center"/>
        <w:rPr>
          <w:color w:val="000000"/>
        </w:rPr>
      </w:pPr>
    </w:p>
    <w:p w14:paraId="026459FB" w14:textId="77777777" w:rsidR="00F450FF" w:rsidRPr="00D3538C" w:rsidRDefault="00F450FF" w:rsidP="00430078">
      <w:pPr>
        <w:jc w:val="center"/>
      </w:pPr>
    </w:p>
    <w:tbl>
      <w:tblPr>
        <w:tblW w:w="48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2274"/>
        <w:gridCol w:w="1364"/>
        <w:gridCol w:w="1731"/>
        <w:gridCol w:w="1465"/>
        <w:gridCol w:w="1652"/>
        <w:gridCol w:w="3261"/>
      </w:tblGrid>
      <w:tr w:rsidR="003A1DA0" w:rsidRPr="00D3538C" w14:paraId="0D91CD86" w14:textId="29845118" w:rsidTr="003A1DA0">
        <w:tc>
          <w:tcPr>
            <w:tcW w:w="2283" w:type="dxa"/>
            <w:vMerge w:val="restart"/>
            <w:vAlign w:val="center"/>
            <w:hideMark/>
          </w:tcPr>
          <w:p w14:paraId="16221EBD" w14:textId="641D051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Наименование муниципальной программы, проекта, комплекса процессных мероприятий, муниципального проекта, мероприятия</w:t>
            </w:r>
          </w:p>
        </w:tc>
        <w:tc>
          <w:tcPr>
            <w:tcW w:w="2274" w:type="dxa"/>
            <w:vMerge w:val="restart"/>
            <w:vAlign w:val="center"/>
            <w:hideMark/>
          </w:tcPr>
          <w:p w14:paraId="360202C4" w14:textId="67A1506D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Источник финансирования</w:t>
            </w:r>
          </w:p>
        </w:tc>
        <w:tc>
          <w:tcPr>
            <w:tcW w:w="3095" w:type="dxa"/>
            <w:gridSpan w:val="2"/>
            <w:vAlign w:val="center"/>
            <w:hideMark/>
          </w:tcPr>
          <w:p w14:paraId="4D1AC05C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 xml:space="preserve">Объем финансовых ресурсов </w:t>
            </w:r>
          </w:p>
          <w:p w14:paraId="1CDAB656" w14:textId="13194FE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(</w:t>
            </w:r>
            <w:proofErr w:type="spellStart"/>
            <w:r w:rsidRPr="00D3538C">
              <w:rPr>
                <w:color w:val="000000"/>
              </w:rPr>
              <w:t>тыс.руб</w:t>
            </w:r>
            <w:proofErr w:type="spellEnd"/>
            <w:r w:rsidRPr="00D3538C">
              <w:rPr>
                <w:color w:val="000000"/>
              </w:rPr>
              <w:t>.)</w:t>
            </w:r>
          </w:p>
        </w:tc>
        <w:tc>
          <w:tcPr>
            <w:tcW w:w="3117" w:type="dxa"/>
            <w:gridSpan w:val="2"/>
            <w:vAlign w:val="center"/>
          </w:tcPr>
          <w:p w14:paraId="14CF9EF1" w14:textId="69E135D3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Отклонения</w:t>
            </w:r>
          </w:p>
        </w:tc>
        <w:tc>
          <w:tcPr>
            <w:tcW w:w="3261" w:type="dxa"/>
            <w:vMerge w:val="restart"/>
            <w:vAlign w:val="center"/>
          </w:tcPr>
          <w:p w14:paraId="5427D537" w14:textId="79513DD4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Степень и результаты выполнения программы**</w:t>
            </w:r>
          </w:p>
        </w:tc>
      </w:tr>
      <w:tr w:rsidR="003A1DA0" w:rsidRPr="00D3538C" w14:paraId="173FE562" w14:textId="172B9479" w:rsidTr="003A1DA0">
        <w:tc>
          <w:tcPr>
            <w:tcW w:w="2283" w:type="dxa"/>
            <w:vMerge/>
            <w:vAlign w:val="center"/>
          </w:tcPr>
          <w:p w14:paraId="2D863DB6" w14:textId="44EB373A" w:rsidR="003A1DA0" w:rsidRPr="00D3538C" w:rsidRDefault="003A1DA0" w:rsidP="00F450FF">
            <w:pPr>
              <w:jc w:val="center"/>
            </w:pPr>
          </w:p>
        </w:tc>
        <w:tc>
          <w:tcPr>
            <w:tcW w:w="2274" w:type="dxa"/>
            <w:vMerge/>
            <w:vAlign w:val="center"/>
          </w:tcPr>
          <w:p w14:paraId="11FA3328" w14:textId="67F88AA1" w:rsidR="003A1DA0" w:rsidRPr="00D3538C" w:rsidRDefault="003A1DA0" w:rsidP="00F450FF">
            <w:pPr>
              <w:jc w:val="center"/>
            </w:pPr>
          </w:p>
        </w:tc>
        <w:tc>
          <w:tcPr>
            <w:tcW w:w="1364" w:type="dxa"/>
            <w:vAlign w:val="center"/>
          </w:tcPr>
          <w:p w14:paraId="4689364F" w14:textId="48A5BA12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Сводная бюджетная</w:t>
            </w:r>
            <w:r w:rsidRPr="00D3538C">
              <w:rPr>
                <w:color w:val="000000"/>
              </w:rPr>
              <w:br/>
              <w:t>роспись, план года</w:t>
            </w:r>
          </w:p>
        </w:tc>
        <w:tc>
          <w:tcPr>
            <w:tcW w:w="1731" w:type="dxa"/>
            <w:vAlign w:val="center"/>
          </w:tcPr>
          <w:p w14:paraId="18F5580F" w14:textId="6CBF0998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Кассовое исполнение</w:t>
            </w:r>
          </w:p>
        </w:tc>
        <w:tc>
          <w:tcPr>
            <w:tcW w:w="1465" w:type="dxa"/>
            <w:vAlign w:val="center"/>
          </w:tcPr>
          <w:p w14:paraId="56EF2C35" w14:textId="01B7780C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Сумма (</w:t>
            </w:r>
            <w:proofErr w:type="spellStart"/>
            <w:r w:rsidRPr="00D3538C">
              <w:rPr>
                <w:color w:val="000000"/>
              </w:rPr>
              <w:t>тыс.руб</w:t>
            </w:r>
            <w:proofErr w:type="spellEnd"/>
            <w:r w:rsidRPr="00D3538C">
              <w:rPr>
                <w:color w:val="000000"/>
              </w:rPr>
              <w:t>.) (графа 4- графа 3)</w:t>
            </w:r>
          </w:p>
        </w:tc>
        <w:tc>
          <w:tcPr>
            <w:tcW w:w="1652" w:type="dxa"/>
            <w:vAlign w:val="center"/>
          </w:tcPr>
          <w:p w14:paraId="3D89C16B" w14:textId="5225F41B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 xml:space="preserve">Процент исполнения плана (графа 4/ графа </w:t>
            </w:r>
            <w:proofErr w:type="gramStart"/>
            <w:r w:rsidRPr="00D3538C">
              <w:rPr>
                <w:color w:val="000000"/>
              </w:rPr>
              <w:t>3)*</w:t>
            </w:r>
            <w:proofErr w:type="gramEnd"/>
            <w:r w:rsidRPr="00D3538C">
              <w:rPr>
                <w:color w:val="000000"/>
              </w:rPr>
              <w:t>100%</w:t>
            </w:r>
          </w:p>
        </w:tc>
        <w:tc>
          <w:tcPr>
            <w:tcW w:w="3261" w:type="dxa"/>
            <w:vMerge/>
          </w:tcPr>
          <w:p w14:paraId="7DEB923C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</w:p>
        </w:tc>
      </w:tr>
      <w:tr w:rsidR="003A1DA0" w:rsidRPr="00D3538C" w14:paraId="381AF1B5" w14:textId="51561569" w:rsidTr="003A1DA0">
        <w:tc>
          <w:tcPr>
            <w:tcW w:w="2283" w:type="dxa"/>
            <w:vAlign w:val="center"/>
            <w:hideMark/>
          </w:tcPr>
          <w:p w14:paraId="094FA158" w14:textId="7FDACBC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1</w:t>
            </w:r>
          </w:p>
        </w:tc>
        <w:tc>
          <w:tcPr>
            <w:tcW w:w="2274" w:type="dxa"/>
            <w:vAlign w:val="center"/>
            <w:hideMark/>
          </w:tcPr>
          <w:p w14:paraId="4EED5E0C" w14:textId="07C848E5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2</w:t>
            </w:r>
          </w:p>
        </w:tc>
        <w:tc>
          <w:tcPr>
            <w:tcW w:w="1364" w:type="dxa"/>
            <w:vAlign w:val="center"/>
            <w:hideMark/>
          </w:tcPr>
          <w:p w14:paraId="033DCB3A" w14:textId="29A12447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3</w:t>
            </w:r>
          </w:p>
        </w:tc>
        <w:tc>
          <w:tcPr>
            <w:tcW w:w="1731" w:type="dxa"/>
            <w:vAlign w:val="center"/>
            <w:hideMark/>
          </w:tcPr>
          <w:p w14:paraId="74AA33E1" w14:textId="25F97C48" w:rsidR="003A1DA0" w:rsidRPr="00D3538C" w:rsidRDefault="003A1DA0" w:rsidP="00F450FF">
            <w:pPr>
              <w:jc w:val="center"/>
            </w:pPr>
            <w:r w:rsidRPr="00D3538C">
              <w:rPr>
                <w:color w:val="000000"/>
              </w:rPr>
              <w:t>4</w:t>
            </w:r>
          </w:p>
        </w:tc>
        <w:tc>
          <w:tcPr>
            <w:tcW w:w="1465" w:type="dxa"/>
            <w:vAlign w:val="center"/>
          </w:tcPr>
          <w:p w14:paraId="34DFA908" w14:textId="6F218A61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5</w:t>
            </w:r>
          </w:p>
        </w:tc>
        <w:tc>
          <w:tcPr>
            <w:tcW w:w="1652" w:type="dxa"/>
            <w:vAlign w:val="center"/>
          </w:tcPr>
          <w:p w14:paraId="43252BCA" w14:textId="7D8CCF00" w:rsidR="003A1DA0" w:rsidRPr="00D3538C" w:rsidRDefault="003A1DA0" w:rsidP="00F450FF">
            <w:pPr>
              <w:jc w:val="center"/>
              <w:rPr>
                <w:color w:val="000000"/>
              </w:rPr>
            </w:pPr>
            <w:r w:rsidRPr="00D3538C">
              <w:rPr>
                <w:color w:val="000000"/>
              </w:rPr>
              <w:t>6</w:t>
            </w:r>
          </w:p>
        </w:tc>
        <w:tc>
          <w:tcPr>
            <w:tcW w:w="3261" w:type="dxa"/>
          </w:tcPr>
          <w:p w14:paraId="6E8042AB" w14:textId="77777777" w:rsidR="003A1DA0" w:rsidRPr="00D3538C" w:rsidRDefault="003A1DA0" w:rsidP="00F450FF">
            <w:pPr>
              <w:jc w:val="center"/>
              <w:rPr>
                <w:color w:val="000000"/>
              </w:rPr>
            </w:pPr>
          </w:p>
        </w:tc>
      </w:tr>
      <w:tr w:rsidR="003A1DA0" w:rsidRPr="00D3538C" w14:paraId="16C80855" w14:textId="498A9F0B" w:rsidTr="003A1DA0">
        <w:tc>
          <w:tcPr>
            <w:tcW w:w="2283" w:type="dxa"/>
            <w:vAlign w:val="center"/>
            <w:hideMark/>
          </w:tcPr>
          <w:p w14:paraId="7CB774C2" w14:textId="77777777" w:rsidR="003A1DA0" w:rsidRPr="00D3538C" w:rsidRDefault="003A1DA0" w:rsidP="00F450FF">
            <w:r w:rsidRPr="00D3538C">
              <w:rPr>
                <w:color w:val="000000"/>
              </w:rPr>
              <w:t xml:space="preserve">Муниципальная программа </w:t>
            </w:r>
          </w:p>
        </w:tc>
        <w:tc>
          <w:tcPr>
            <w:tcW w:w="2274" w:type="dxa"/>
            <w:vAlign w:val="center"/>
            <w:hideMark/>
          </w:tcPr>
          <w:p w14:paraId="250725AC" w14:textId="77777777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  <w:hideMark/>
          </w:tcPr>
          <w:p w14:paraId="1E3D003E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253F0C50" w14:textId="77777777" w:rsidR="003A1DA0" w:rsidRPr="00D3538C" w:rsidRDefault="003A1DA0" w:rsidP="00F450FF"/>
        </w:tc>
        <w:tc>
          <w:tcPr>
            <w:tcW w:w="1465" w:type="dxa"/>
          </w:tcPr>
          <w:p w14:paraId="403E549E" w14:textId="77777777" w:rsidR="003A1DA0" w:rsidRPr="00D3538C" w:rsidRDefault="003A1DA0" w:rsidP="00F450FF"/>
        </w:tc>
        <w:tc>
          <w:tcPr>
            <w:tcW w:w="1652" w:type="dxa"/>
          </w:tcPr>
          <w:p w14:paraId="1B8FC1AE" w14:textId="77777777" w:rsidR="003A1DA0" w:rsidRPr="00D3538C" w:rsidRDefault="003A1DA0" w:rsidP="00F450FF"/>
        </w:tc>
        <w:tc>
          <w:tcPr>
            <w:tcW w:w="3261" w:type="dxa"/>
          </w:tcPr>
          <w:p w14:paraId="66044BD3" w14:textId="77777777" w:rsidR="003A1DA0" w:rsidRPr="00D3538C" w:rsidRDefault="003A1DA0" w:rsidP="00F450FF"/>
        </w:tc>
      </w:tr>
      <w:tr w:rsidR="003A1DA0" w:rsidRPr="00D3538C" w14:paraId="7DE2E115" w14:textId="4DDDCDE5" w:rsidTr="003A1DA0">
        <w:tc>
          <w:tcPr>
            <w:tcW w:w="2283" w:type="dxa"/>
            <w:vAlign w:val="center"/>
          </w:tcPr>
          <w:p w14:paraId="12F45C2E" w14:textId="6C4789B1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43810623" w14:textId="1EA26C6E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  <w:hideMark/>
          </w:tcPr>
          <w:p w14:paraId="47D533BF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592F07B8" w14:textId="77777777" w:rsidR="003A1DA0" w:rsidRPr="00D3538C" w:rsidRDefault="003A1DA0" w:rsidP="00F450FF"/>
        </w:tc>
        <w:tc>
          <w:tcPr>
            <w:tcW w:w="1465" w:type="dxa"/>
          </w:tcPr>
          <w:p w14:paraId="05308B23" w14:textId="77777777" w:rsidR="003A1DA0" w:rsidRPr="00D3538C" w:rsidRDefault="003A1DA0" w:rsidP="00F450FF"/>
        </w:tc>
        <w:tc>
          <w:tcPr>
            <w:tcW w:w="1652" w:type="dxa"/>
          </w:tcPr>
          <w:p w14:paraId="7DE5A9A4" w14:textId="77777777" w:rsidR="003A1DA0" w:rsidRPr="00D3538C" w:rsidRDefault="003A1DA0" w:rsidP="00F450FF"/>
        </w:tc>
        <w:tc>
          <w:tcPr>
            <w:tcW w:w="3261" w:type="dxa"/>
          </w:tcPr>
          <w:p w14:paraId="5130A7C7" w14:textId="77777777" w:rsidR="003A1DA0" w:rsidRPr="00D3538C" w:rsidRDefault="003A1DA0" w:rsidP="00F450FF"/>
        </w:tc>
      </w:tr>
      <w:tr w:rsidR="003A1DA0" w:rsidRPr="00D3538C" w14:paraId="73714F1D" w14:textId="52A1521C" w:rsidTr="003A1DA0">
        <w:tc>
          <w:tcPr>
            <w:tcW w:w="2283" w:type="dxa"/>
            <w:vAlign w:val="center"/>
          </w:tcPr>
          <w:p w14:paraId="03E1D4E6" w14:textId="0F7A4403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09B12F2F" w14:textId="367588A5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  <w:hideMark/>
          </w:tcPr>
          <w:p w14:paraId="6D6BD751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5D3035EF" w14:textId="77777777" w:rsidR="003A1DA0" w:rsidRPr="00D3538C" w:rsidRDefault="003A1DA0" w:rsidP="00F450FF"/>
        </w:tc>
        <w:tc>
          <w:tcPr>
            <w:tcW w:w="1465" w:type="dxa"/>
          </w:tcPr>
          <w:p w14:paraId="38DC9B00" w14:textId="77777777" w:rsidR="003A1DA0" w:rsidRPr="00D3538C" w:rsidRDefault="003A1DA0" w:rsidP="00F450FF"/>
        </w:tc>
        <w:tc>
          <w:tcPr>
            <w:tcW w:w="1652" w:type="dxa"/>
          </w:tcPr>
          <w:p w14:paraId="08DF6C3C" w14:textId="77777777" w:rsidR="003A1DA0" w:rsidRPr="00D3538C" w:rsidRDefault="003A1DA0" w:rsidP="00F450FF"/>
        </w:tc>
        <w:tc>
          <w:tcPr>
            <w:tcW w:w="3261" w:type="dxa"/>
          </w:tcPr>
          <w:p w14:paraId="11D7EDB1" w14:textId="77777777" w:rsidR="003A1DA0" w:rsidRPr="00D3538C" w:rsidRDefault="003A1DA0" w:rsidP="00F450FF"/>
        </w:tc>
      </w:tr>
      <w:tr w:rsidR="003A1DA0" w:rsidRPr="00D3538C" w14:paraId="080F45A3" w14:textId="23C659E6" w:rsidTr="003A1DA0">
        <w:tc>
          <w:tcPr>
            <w:tcW w:w="2283" w:type="dxa"/>
            <w:vAlign w:val="center"/>
          </w:tcPr>
          <w:p w14:paraId="5CF4F089" w14:textId="608FF28A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3BBCB247" w14:textId="2ADCBDAF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  <w:hideMark/>
          </w:tcPr>
          <w:p w14:paraId="511026F5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73B364AF" w14:textId="77777777" w:rsidR="003A1DA0" w:rsidRPr="00D3538C" w:rsidRDefault="003A1DA0" w:rsidP="00F450FF"/>
        </w:tc>
        <w:tc>
          <w:tcPr>
            <w:tcW w:w="1465" w:type="dxa"/>
          </w:tcPr>
          <w:p w14:paraId="7E3FC275" w14:textId="77777777" w:rsidR="003A1DA0" w:rsidRPr="00D3538C" w:rsidRDefault="003A1DA0" w:rsidP="00F450FF"/>
        </w:tc>
        <w:tc>
          <w:tcPr>
            <w:tcW w:w="1652" w:type="dxa"/>
          </w:tcPr>
          <w:p w14:paraId="2A54D1DC" w14:textId="77777777" w:rsidR="003A1DA0" w:rsidRPr="00D3538C" w:rsidRDefault="003A1DA0" w:rsidP="00F450FF"/>
        </w:tc>
        <w:tc>
          <w:tcPr>
            <w:tcW w:w="3261" w:type="dxa"/>
          </w:tcPr>
          <w:p w14:paraId="0B7381AF" w14:textId="77777777" w:rsidR="003A1DA0" w:rsidRPr="00D3538C" w:rsidRDefault="003A1DA0" w:rsidP="00F450FF"/>
        </w:tc>
      </w:tr>
      <w:tr w:rsidR="003A1DA0" w:rsidRPr="00D3538C" w14:paraId="3E2157E9" w14:textId="6942C1BB" w:rsidTr="003A1DA0">
        <w:tc>
          <w:tcPr>
            <w:tcW w:w="2283" w:type="dxa"/>
            <w:vAlign w:val="center"/>
          </w:tcPr>
          <w:p w14:paraId="4CEF43D3" w14:textId="0D5894F7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1209C5AE" w14:textId="0BEED16C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  <w:hideMark/>
          </w:tcPr>
          <w:p w14:paraId="1BF15764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14B24D21" w14:textId="77777777" w:rsidR="003A1DA0" w:rsidRPr="00D3538C" w:rsidRDefault="003A1DA0" w:rsidP="00F450FF"/>
        </w:tc>
        <w:tc>
          <w:tcPr>
            <w:tcW w:w="1465" w:type="dxa"/>
          </w:tcPr>
          <w:p w14:paraId="6CD5ACB8" w14:textId="77777777" w:rsidR="003A1DA0" w:rsidRPr="00D3538C" w:rsidRDefault="003A1DA0" w:rsidP="00F450FF"/>
        </w:tc>
        <w:tc>
          <w:tcPr>
            <w:tcW w:w="1652" w:type="dxa"/>
          </w:tcPr>
          <w:p w14:paraId="0EF13096" w14:textId="77777777" w:rsidR="003A1DA0" w:rsidRPr="00D3538C" w:rsidRDefault="003A1DA0" w:rsidP="00F450FF"/>
        </w:tc>
        <w:tc>
          <w:tcPr>
            <w:tcW w:w="3261" w:type="dxa"/>
          </w:tcPr>
          <w:p w14:paraId="410F14C0" w14:textId="77777777" w:rsidR="003A1DA0" w:rsidRPr="00D3538C" w:rsidRDefault="003A1DA0" w:rsidP="00F450FF"/>
        </w:tc>
      </w:tr>
      <w:tr w:rsidR="003A1DA0" w:rsidRPr="00D3538C" w14:paraId="7093B468" w14:textId="7A9BE037" w:rsidTr="003A1DA0">
        <w:tc>
          <w:tcPr>
            <w:tcW w:w="2283" w:type="dxa"/>
            <w:vAlign w:val="center"/>
          </w:tcPr>
          <w:p w14:paraId="20365752" w14:textId="1A5792BC" w:rsidR="003A1DA0" w:rsidRPr="00D3538C" w:rsidRDefault="003A1DA0" w:rsidP="00F450FF"/>
        </w:tc>
        <w:tc>
          <w:tcPr>
            <w:tcW w:w="2274" w:type="dxa"/>
            <w:vAlign w:val="center"/>
            <w:hideMark/>
          </w:tcPr>
          <w:p w14:paraId="5FC097D0" w14:textId="65E32CB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  <w:hideMark/>
          </w:tcPr>
          <w:p w14:paraId="7A8CFB26" w14:textId="77777777" w:rsidR="003A1DA0" w:rsidRPr="00D3538C" w:rsidRDefault="003A1DA0" w:rsidP="00F450FF"/>
        </w:tc>
        <w:tc>
          <w:tcPr>
            <w:tcW w:w="1731" w:type="dxa"/>
            <w:vAlign w:val="center"/>
            <w:hideMark/>
          </w:tcPr>
          <w:p w14:paraId="0D8BD2ED" w14:textId="77777777" w:rsidR="003A1DA0" w:rsidRPr="00D3538C" w:rsidRDefault="003A1DA0" w:rsidP="00F450FF"/>
        </w:tc>
        <w:tc>
          <w:tcPr>
            <w:tcW w:w="1465" w:type="dxa"/>
          </w:tcPr>
          <w:p w14:paraId="030B3764" w14:textId="77777777" w:rsidR="003A1DA0" w:rsidRPr="00D3538C" w:rsidRDefault="003A1DA0" w:rsidP="00F450FF"/>
        </w:tc>
        <w:tc>
          <w:tcPr>
            <w:tcW w:w="1652" w:type="dxa"/>
          </w:tcPr>
          <w:p w14:paraId="4F139B1F" w14:textId="77777777" w:rsidR="003A1DA0" w:rsidRPr="00D3538C" w:rsidRDefault="003A1DA0" w:rsidP="00F450FF"/>
        </w:tc>
        <w:tc>
          <w:tcPr>
            <w:tcW w:w="3261" w:type="dxa"/>
          </w:tcPr>
          <w:p w14:paraId="48F58F59" w14:textId="77777777" w:rsidR="003A1DA0" w:rsidRPr="00D3538C" w:rsidRDefault="003A1DA0" w:rsidP="00F450FF"/>
        </w:tc>
      </w:tr>
      <w:tr w:rsidR="003A1DA0" w:rsidRPr="00D3538C" w14:paraId="1CDB118D" w14:textId="0F891C6E" w:rsidTr="003A1DA0">
        <w:tc>
          <w:tcPr>
            <w:tcW w:w="2283" w:type="dxa"/>
            <w:vAlign w:val="center"/>
            <w:hideMark/>
          </w:tcPr>
          <w:p w14:paraId="6D7CF629" w14:textId="77777777" w:rsidR="003A1DA0" w:rsidRPr="00D3538C" w:rsidRDefault="003A1DA0" w:rsidP="00342740">
            <w:r w:rsidRPr="00D3538C">
              <w:rPr>
                <w:color w:val="000000"/>
              </w:rPr>
              <w:t xml:space="preserve">Проект* </w:t>
            </w:r>
          </w:p>
        </w:tc>
        <w:tc>
          <w:tcPr>
            <w:tcW w:w="2274" w:type="dxa"/>
            <w:vAlign w:val="center"/>
            <w:hideMark/>
          </w:tcPr>
          <w:p w14:paraId="6DFC70D0" w14:textId="396407A6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  <w:hideMark/>
          </w:tcPr>
          <w:p w14:paraId="0880C763" w14:textId="77777777" w:rsidR="003A1DA0" w:rsidRPr="00D3538C" w:rsidRDefault="003A1DA0" w:rsidP="00342740"/>
        </w:tc>
        <w:tc>
          <w:tcPr>
            <w:tcW w:w="1731" w:type="dxa"/>
            <w:vAlign w:val="center"/>
            <w:hideMark/>
          </w:tcPr>
          <w:p w14:paraId="4F6DE320" w14:textId="77777777" w:rsidR="003A1DA0" w:rsidRPr="00D3538C" w:rsidRDefault="003A1DA0" w:rsidP="00342740"/>
        </w:tc>
        <w:tc>
          <w:tcPr>
            <w:tcW w:w="1465" w:type="dxa"/>
          </w:tcPr>
          <w:p w14:paraId="446C94B5" w14:textId="77777777" w:rsidR="003A1DA0" w:rsidRPr="00D3538C" w:rsidRDefault="003A1DA0" w:rsidP="00342740"/>
        </w:tc>
        <w:tc>
          <w:tcPr>
            <w:tcW w:w="1652" w:type="dxa"/>
          </w:tcPr>
          <w:p w14:paraId="4063F2BC" w14:textId="77777777" w:rsidR="003A1DA0" w:rsidRPr="00D3538C" w:rsidRDefault="003A1DA0" w:rsidP="00342740"/>
        </w:tc>
        <w:tc>
          <w:tcPr>
            <w:tcW w:w="3261" w:type="dxa"/>
          </w:tcPr>
          <w:p w14:paraId="1A146C4C" w14:textId="77777777" w:rsidR="003A1DA0" w:rsidRPr="00D3538C" w:rsidRDefault="003A1DA0" w:rsidP="00342740"/>
        </w:tc>
      </w:tr>
      <w:tr w:rsidR="003A1DA0" w:rsidRPr="00D3538C" w14:paraId="1EBED564" w14:textId="1C8B6C43" w:rsidTr="003A1DA0">
        <w:tc>
          <w:tcPr>
            <w:tcW w:w="2283" w:type="dxa"/>
            <w:vAlign w:val="center"/>
            <w:hideMark/>
          </w:tcPr>
          <w:p w14:paraId="1B3D1A47" w14:textId="3C532489" w:rsidR="003A1DA0" w:rsidRPr="00D3538C" w:rsidRDefault="003A1DA0" w:rsidP="00342740"/>
        </w:tc>
        <w:tc>
          <w:tcPr>
            <w:tcW w:w="2274" w:type="dxa"/>
            <w:vAlign w:val="center"/>
            <w:hideMark/>
          </w:tcPr>
          <w:p w14:paraId="1225D749" w14:textId="33B58700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  <w:hideMark/>
          </w:tcPr>
          <w:p w14:paraId="50C0B58E" w14:textId="77777777" w:rsidR="003A1DA0" w:rsidRPr="00D3538C" w:rsidRDefault="003A1DA0" w:rsidP="00342740"/>
        </w:tc>
        <w:tc>
          <w:tcPr>
            <w:tcW w:w="1731" w:type="dxa"/>
            <w:vAlign w:val="center"/>
            <w:hideMark/>
          </w:tcPr>
          <w:p w14:paraId="0C01DE9B" w14:textId="77777777" w:rsidR="003A1DA0" w:rsidRPr="00D3538C" w:rsidRDefault="003A1DA0" w:rsidP="00342740"/>
        </w:tc>
        <w:tc>
          <w:tcPr>
            <w:tcW w:w="1465" w:type="dxa"/>
          </w:tcPr>
          <w:p w14:paraId="3884A679" w14:textId="77777777" w:rsidR="003A1DA0" w:rsidRPr="00D3538C" w:rsidRDefault="003A1DA0" w:rsidP="00342740"/>
        </w:tc>
        <w:tc>
          <w:tcPr>
            <w:tcW w:w="1652" w:type="dxa"/>
          </w:tcPr>
          <w:p w14:paraId="766D7B78" w14:textId="77777777" w:rsidR="003A1DA0" w:rsidRPr="00D3538C" w:rsidRDefault="003A1DA0" w:rsidP="00342740"/>
        </w:tc>
        <w:tc>
          <w:tcPr>
            <w:tcW w:w="3261" w:type="dxa"/>
          </w:tcPr>
          <w:p w14:paraId="2BC51936" w14:textId="77777777" w:rsidR="003A1DA0" w:rsidRPr="00D3538C" w:rsidRDefault="003A1DA0" w:rsidP="00342740"/>
        </w:tc>
      </w:tr>
      <w:tr w:rsidR="003A1DA0" w:rsidRPr="00D3538C" w14:paraId="5EAE9C9A" w14:textId="43650269" w:rsidTr="003A1DA0">
        <w:tc>
          <w:tcPr>
            <w:tcW w:w="2283" w:type="dxa"/>
            <w:vAlign w:val="center"/>
          </w:tcPr>
          <w:p w14:paraId="70F26275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3818F98B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353932D8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2CBB60DB" w14:textId="312A0CC8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2B7F773E" w14:textId="2EB5B87A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540E5C8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600095F" w14:textId="77777777" w:rsidR="003A1DA0" w:rsidRPr="00D3538C" w:rsidRDefault="003A1DA0" w:rsidP="00342740"/>
        </w:tc>
        <w:tc>
          <w:tcPr>
            <w:tcW w:w="1465" w:type="dxa"/>
          </w:tcPr>
          <w:p w14:paraId="0A745E0D" w14:textId="77777777" w:rsidR="003A1DA0" w:rsidRPr="00D3538C" w:rsidRDefault="003A1DA0" w:rsidP="00342740"/>
        </w:tc>
        <w:tc>
          <w:tcPr>
            <w:tcW w:w="1652" w:type="dxa"/>
          </w:tcPr>
          <w:p w14:paraId="2D48D8B6" w14:textId="77777777" w:rsidR="003A1DA0" w:rsidRPr="00D3538C" w:rsidRDefault="003A1DA0" w:rsidP="00342740"/>
        </w:tc>
        <w:tc>
          <w:tcPr>
            <w:tcW w:w="3261" w:type="dxa"/>
          </w:tcPr>
          <w:p w14:paraId="151A4F2A" w14:textId="77777777" w:rsidR="003A1DA0" w:rsidRPr="00D3538C" w:rsidRDefault="003A1DA0" w:rsidP="00342740"/>
        </w:tc>
      </w:tr>
      <w:tr w:rsidR="003A1DA0" w:rsidRPr="00D3538C" w14:paraId="290E0456" w14:textId="2D5BA9A5" w:rsidTr="003A1DA0">
        <w:tc>
          <w:tcPr>
            <w:tcW w:w="2283" w:type="dxa"/>
            <w:vAlign w:val="center"/>
          </w:tcPr>
          <w:p w14:paraId="7B038A12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1D4E154" w14:textId="2F8F841D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6ED5390A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4FA398F" w14:textId="77777777" w:rsidR="003A1DA0" w:rsidRPr="00D3538C" w:rsidRDefault="003A1DA0" w:rsidP="00342740"/>
        </w:tc>
        <w:tc>
          <w:tcPr>
            <w:tcW w:w="1465" w:type="dxa"/>
          </w:tcPr>
          <w:p w14:paraId="0E7EDF6B" w14:textId="77777777" w:rsidR="003A1DA0" w:rsidRPr="00D3538C" w:rsidRDefault="003A1DA0" w:rsidP="00342740"/>
        </w:tc>
        <w:tc>
          <w:tcPr>
            <w:tcW w:w="1652" w:type="dxa"/>
          </w:tcPr>
          <w:p w14:paraId="344DD5C0" w14:textId="77777777" w:rsidR="003A1DA0" w:rsidRPr="00D3538C" w:rsidRDefault="003A1DA0" w:rsidP="00342740"/>
        </w:tc>
        <w:tc>
          <w:tcPr>
            <w:tcW w:w="3261" w:type="dxa"/>
          </w:tcPr>
          <w:p w14:paraId="3087D8F0" w14:textId="77777777" w:rsidR="003A1DA0" w:rsidRPr="00D3538C" w:rsidRDefault="003A1DA0" w:rsidP="00342740"/>
        </w:tc>
      </w:tr>
      <w:tr w:rsidR="003A1DA0" w:rsidRPr="00D3538C" w14:paraId="5FD0DDD9" w14:textId="669A394A" w:rsidTr="003A1DA0">
        <w:tc>
          <w:tcPr>
            <w:tcW w:w="2283" w:type="dxa"/>
            <w:vAlign w:val="center"/>
          </w:tcPr>
          <w:p w14:paraId="183B4080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34263409" w14:textId="45286B36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38A7065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7AAA7BCF" w14:textId="77777777" w:rsidR="003A1DA0" w:rsidRPr="00D3538C" w:rsidRDefault="003A1DA0" w:rsidP="00342740"/>
        </w:tc>
        <w:tc>
          <w:tcPr>
            <w:tcW w:w="1465" w:type="dxa"/>
          </w:tcPr>
          <w:p w14:paraId="795CB659" w14:textId="77777777" w:rsidR="003A1DA0" w:rsidRPr="00D3538C" w:rsidRDefault="003A1DA0" w:rsidP="00342740"/>
        </w:tc>
        <w:tc>
          <w:tcPr>
            <w:tcW w:w="1652" w:type="dxa"/>
          </w:tcPr>
          <w:p w14:paraId="74CC61CD" w14:textId="77777777" w:rsidR="003A1DA0" w:rsidRPr="00D3538C" w:rsidRDefault="003A1DA0" w:rsidP="00342740"/>
        </w:tc>
        <w:tc>
          <w:tcPr>
            <w:tcW w:w="3261" w:type="dxa"/>
          </w:tcPr>
          <w:p w14:paraId="4594BE60" w14:textId="77777777" w:rsidR="003A1DA0" w:rsidRPr="00D3538C" w:rsidRDefault="003A1DA0" w:rsidP="00342740"/>
        </w:tc>
      </w:tr>
      <w:tr w:rsidR="003A1DA0" w:rsidRPr="00D3538C" w14:paraId="73ABF788" w14:textId="76583154" w:rsidTr="003A1DA0">
        <w:tc>
          <w:tcPr>
            <w:tcW w:w="2283" w:type="dxa"/>
            <w:vAlign w:val="center"/>
          </w:tcPr>
          <w:p w14:paraId="3549FD56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2889898" w14:textId="074BFDE5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7D52F39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72577869" w14:textId="77777777" w:rsidR="003A1DA0" w:rsidRPr="00D3538C" w:rsidRDefault="003A1DA0" w:rsidP="00342740"/>
        </w:tc>
        <w:tc>
          <w:tcPr>
            <w:tcW w:w="1465" w:type="dxa"/>
          </w:tcPr>
          <w:p w14:paraId="20B359E5" w14:textId="77777777" w:rsidR="003A1DA0" w:rsidRPr="00D3538C" w:rsidRDefault="003A1DA0" w:rsidP="00342740"/>
        </w:tc>
        <w:tc>
          <w:tcPr>
            <w:tcW w:w="1652" w:type="dxa"/>
          </w:tcPr>
          <w:p w14:paraId="1B8C6283" w14:textId="77777777" w:rsidR="003A1DA0" w:rsidRPr="00D3538C" w:rsidRDefault="003A1DA0" w:rsidP="00342740"/>
        </w:tc>
        <w:tc>
          <w:tcPr>
            <w:tcW w:w="3261" w:type="dxa"/>
          </w:tcPr>
          <w:p w14:paraId="30695628" w14:textId="77777777" w:rsidR="003A1DA0" w:rsidRPr="00D3538C" w:rsidRDefault="003A1DA0" w:rsidP="00342740"/>
        </w:tc>
      </w:tr>
      <w:tr w:rsidR="003A1DA0" w:rsidRPr="00D3538C" w14:paraId="658EDEB7" w14:textId="541B1313" w:rsidTr="003A1DA0">
        <w:tc>
          <w:tcPr>
            <w:tcW w:w="2283" w:type="dxa"/>
            <w:vAlign w:val="center"/>
          </w:tcPr>
          <w:p w14:paraId="3E474A92" w14:textId="0B2AA359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>Мероприятие</w:t>
            </w:r>
          </w:p>
        </w:tc>
        <w:tc>
          <w:tcPr>
            <w:tcW w:w="2274" w:type="dxa"/>
            <w:vAlign w:val="center"/>
          </w:tcPr>
          <w:p w14:paraId="50049E27" w14:textId="27326D92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5C341336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4D1DEAD" w14:textId="77777777" w:rsidR="003A1DA0" w:rsidRPr="00D3538C" w:rsidRDefault="003A1DA0" w:rsidP="00342740"/>
        </w:tc>
        <w:tc>
          <w:tcPr>
            <w:tcW w:w="1465" w:type="dxa"/>
          </w:tcPr>
          <w:p w14:paraId="12586772" w14:textId="77777777" w:rsidR="003A1DA0" w:rsidRPr="00D3538C" w:rsidRDefault="003A1DA0" w:rsidP="00342740"/>
        </w:tc>
        <w:tc>
          <w:tcPr>
            <w:tcW w:w="1652" w:type="dxa"/>
          </w:tcPr>
          <w:p w14:paraId="648536A9" w14:textId="77777777" w:rsidR="003A1DA0" w:rsidRPr="00D3538C" w:rsidRDefault="003A1DA0" w:rsidP="00342740"/>
        </w:tc>
        <w:tc>
          <w:tcPr>
            <w:tcW w:w="3261" w:type="dxa"/>
          </w:tcPr>
          <w:p w14:paraId="2DB791E0" w14:textId="77777777" w:rsidR="003A1DA0" w:rsidRPr="00D3538C" w:rsidRDefault="003A1DA0" w:rsidP="00342740"/>
        </w:tc>
      </w:tr>
      <w:tr w:rsidR="003A1DA0" w:rsidRPr="00D3538C" w14:paraId="64533F6E" w14:textId="76640D46" w:rsidTr="003A1DA0">
        <w:tc>
          <w:tcPr>
            <w:tcW w:w="2283" w:type="dxa"/>
            <w:vAlign w:val="center"/>
          </w:tcPr>
          <w:p w14:paraId="52FA94EE" w14:textId="49BA15AA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23042E7" w14:textId="707EC72B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40838CF5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11C3625B" w14:textId="77777777" w:rsidR="003A1DA0" w:rsidRPr="00D3538C" w:rsidRDefault="003A1DA0" w:rsidP="00342740"/>
        </w:tc>
        <w:tc>
          <w:tcPr>
            <w:tcW w:w="1465" w:type="dxa"/>
          </w:tcPr>
          <w:p w14:paraId="0FA0FE40" w14:textId="77777777" w:rsidR="003A1DA0" w:rsidRPr="00D3538C" w:rsidRDefault="003A1DA0" w:rsidP="00342740"/>
        </w:tc>
        <w:tc>
          <w:tcPr>
            <w:tcW w:w="1652" w:type="dxa"/>
          </w:tcPr>
          <w:p w14:paraId="2E4691C7" w14:textId="77777777" w:rsidR="003A1DA0" w:rsidRPr="00D3538C" w:rsidRDefault="003A1DA0" w:rsidP="00342740"/>
        </w:tc>
        <w:tc>
          <w:tcPr>
            <w:tcW w:w="3261" w:type="dxa"/>
          </w:tcPr>
          <w:p w14:paraId="775E1A88" w14:textId="77777777" w:rsidR="003A1DA0" w:rsidRPr="00D3538C" w:rsidRDefault="003A1DA0" w:rsidP="00342740"/>
        </w:tc>
      </w:tr>
      <w:tr w:rsidR="003A1DA0" w:rsidRPr="00D3538C" w14:paraId="23588424" w14:textId="702CC705" w:rsidTr="003A1DA0">
        <w:tc>
          <w:tcPr>
            <w:tcW w:w="2283" w:type="dxa"/>
            <w:vAlign w:val="center"/>
          </w:tcPr>
          <w:p w14:paraId="2BB81504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00B0D53" w14:textId="38DC8362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530AFEF2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67E362ED" w14:textId="77777777" w:rsidR="003A1DA0" w:rsidRPr="00D3538C" w:rsidRDefault="003A1DA0" w:rsidP="00342740"/>
        </w:tc>
        <w:tc>
          <w:tcPr>
            <w:tcW w:w="1465" w:type="dxa"/>
          </w:tcPr>
          <w:p w14:paraId="19571636" w14:textId="77777777" w:rsidR="003A1DA0" w:rsidRPr="00D3538C" w:rsidRDefault="003A1DA0" w:rsidP="00342740"/>
        </w:tc>
        <w:tc>
          <w:tcPr>
            <w:tcW w:w="1652" w:type="dxa"/>
          </w:tcPr>
          <w:p w14:paraId="3CFBCF9D" w14:textId="77777777" w:rsidR="003A1DA0" w:rsidRPr="00D3538C" w:rsidRDefault="003A1DA0" w:rsidP="00342740"/>
        </w:tc>
        <w:tc>
          <w:tcPr>
            <w:tcW w:w="3261" w:type="dxa"/>
          </w:tcPr>
          <w:p w14:paraId="00DBEF26" w14:textId="77777777" w:rsidR="003A1DA0" w:rsidRPr="00D3538C" w:rsidRDefault="003A1DA0" w:rsidP="00342740"/>
        </w:tc>
      </w:tr>
      <w:tr w:rsidR="003A1DA0" w:rsidRPr="00D3538C" w14:paraId="12110F0E" w14:textId="107240AD" w:rsidTr="003A1DA0">
        <w:tc>
          <w:tcPr>
            <w:tcW w:w="2283" w:type="dxa"/>
            <w:vAlign w:val="center"/>
          </w:tcPr>
          <w:p w14:paraId="17542F80" w14:textId="77777777" w:rsidR="003A1DA0" w:rsidRPr="00D3538C" w:rsidRDefault="003A1DA0" w:rsidP="00342740">
            <w:pPr>
              <w:rPr>
                <w:color w:val="000000"/>
              </w:rPr>
            </w:pPr>
          </w:p>
          <w:p w14:paraId="6A39E081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49669CF0" w14:textId="392342AA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009F887F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344136F" w14:textId="77777777" w:rsidR="003A1DA0" w:rsidRPr="00D3538C" w:rsidRDefault="003A1DA0" w:rsidP="00342740"/>
        </w:tc>
        <w:tc>
          <w:tcPr>
            <w:tcW w:w="1465" w:type="dxa"/>
          </w:tcPr>
          <w:p w14:paraId="65AA2BA4" w14:textId="77777777" w:rsidR="003A1DA0" w:rsidRPr="00D3538C" w:rsidRDefault="003A1DA0" w:rsidP="00342740"/>
        </w:tc>
        <w:tc>
          <w:tcPr>
            <w:tcW w:w="1652" w:type="dxa"/>
          </w:tcPr>
          <w:p w14:paraId="4C591F42" w14:textId="77777777" w:rsidR="003A1DA0" w:rsidRPr="00D3538C" w:rsidRDefault="003A1DA0" w:rsidP="00342740"/>
        </w:tc>
        <w:tc>
          <w:tcPr>
            <w:tcW w:w="3261" w:type="dxa"/>
          </w:tcPr>
          <w:p w14:paraId="0A27E559" w14:textId="77777777" w:rsidR="003A1DA0" w:rsidRPr="00D3538C" w:rsidRDefault="003A1DA0" w:rsidP="00342740"/>
        </w:tc>
      </w:tr>
      <w:tr w:rsidR="003A1DA0" w:rsidRPr="00D3538C" w14:paraId="6E09F785" w14:textId="379644A9" w:rsidTr="003A1DA0">
        <w:tc>
          <w:tcPr>
            <w:tcW w:w="2283" w:type="dxa"/>
            <w:vAlign w:val="center"/>
          </w:tcPr>
          <w:p w14:paraId="0EA99E94" w14:textId="0F698E06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1C3539E8" w14:textId="488052A3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40FB3E37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18EA205" w14:textId="77777777" w:rsidR="003A1DA0" w:rsidRPr="00D3538C" w:rsidRDefault="003A1DA0" w:rsidP="00342740"/>
        </w:tc>
        <w:tc>
          <w:tcPr>
            <w:tcW w:w="1465" w:type="dxa"/>
          </w:tcPr>
          <w:p w14:paraId="57EA4BB8" w14:textId="77777777" w:rsidR="003A1DA0" w:rsidRPr="00D3538C" w:rsidRDefault="003A1DA0" w:rsidP="00342740"/>
        </w:tc>
        <w:tc>
          <w:tcPr>
            <w:tcW w:w="1652" w:type="dxa"/>
          </w:tcPr>
          <w:p w14:paraId="5267AAA2" w14:textId="77777777" w:rsidR="003A1DA0" w:rsidRPr="00D3538C" w:rsidRDefault="003A1DA0" w:rsidP="00342740"/>
        </w:tc>
        <w:tc>
          <w:tcPr>
            <w:tcW w:w="3261" w:type="dxa"/>
          </w:tcPr>
          <w:p w14:paraId="1AD4E7DE" w14:textId="77777777" w:rsidR="003A1DA0" w:rsidRPr="00D3538C" w:rsidRDefault="003A1DA0" w:rsidP="00342740"/>
        </w:tc>
      </w:tr>
      <w:tr w:rsidR="003A1DA0" w:rsidRPr="00D3538C" w14:paraId="4CCDF4C8" w14:textId="74CFF0FC" w:rsidTr="003A1DA0">
        <w:tc>
          <w:tcPr>
            <w:tcW w:w="2283" w:type="dxa"/>
            <w:vAlign w:val="center"/>
          </w:tcPr>
          <w:p w14:paraId="01EF6FE7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9A4ADFC" w14:textId="56DE5E3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1DB377D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9083A30" w14:textId="77777777" w:rsidR="003A1DA0" w:rsidRPr="00D3538C" w:rsidRDefault="003A1DA0" w:rsidP="00342740"/>
        </w:tc>
        <w:tc>
          <w:tcPr>
            <w:tcW w:w="1465" w:type="dxa"/>
          </w:tcPr>
          <w:p w14:paraId="1BACEBD4" w14:textId="77777777" w:rsidR="003A1DA0" w:rsidRPr="00D3538C" w:rsidRDefault="003A1DA0" w:rsidP="00342740"/>
        </w:tc>
        <w:tc>
          <w:tcPr>
            <w:tcW w:w="1652" w:type="dxa"/>
          </w:tcPr>
          <w:p w14:paraId="53DFD3D2" w14:textId="77777777" w:rsidR="003A1DA0" w:rsidRPr="00D3538C" w:rsidRDefault="003A1DA0" w:rsidP="00342740"/>
        </w:tc>
        <w:tc>
          <w:tcPr>
            <w:tcW w:w="3261" w:type="dxa"/>
          </w:tcPr>
          <w:p w14:paraId="685CDC5F" w14:textId="77777777" w:rsidR="003A1DA0" w:rsidRPr="00D3538C" w:rsidRDefault="003A1DA0" w:rsidP="00342740"/>
        </w:tc>
      </w:tr>
      <w:tr w:rsidR="003A1DA0" w:rsidRPr="00D3538C" w14:paraId="348DB0FC" w14:textId="4D7F06D9" w:rsidTr="003A1DA0">
        <w:tc>
          <w:tcPr>
            <w:tcW w:w="2283" w:type="dxa"/>
            <w:vAlign w:val="center"/>
          </w:tcPr>
          <w:p w14:paraId="6CCE1FFB" w14:textId="51273E3C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 xml:space="preserve">Комплекс процессных мероприятий </w:t>
            </w:r>
          </w:p>
        </w:tc>
        <w:tc>
          <w:tcPr>
            <w:tcW w:w="2274" w:type="dxa"/>
            <w:vAlign w:val="center"/>
          </w:tcPr>
          <w:p w14:paraId="3AADCF9A" w14:textId="10C01F67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390224AE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224609F8" w14:textId="77777777" w:rsidR="003A1DA0" w:rsidRPr="00D3538C" w:rsidRDefault="003A1DA0" w:rsidP="00342740"/>
        </w:tc>
        <w:tc>
          <w:tcPr>
            <w:tcW w:w="1465" w:type="dxa"/>
          </w:tcPr>
          <w:p w14:paraId="73F93200" w14:textId="77777777" w:rsidR="003A1DA0" w:rsidRPr="00D3538C" w:rsidRDefault="003A1DA0" w:rsidP="00342740"/>
        </w:tc>
        <w:tc>
          <w:tcPr>
            <w:tcW w:w="1652" w:type="dxa"/>
          </w:tcPr>
          <w:p w14:paraId="3A003212" w14:textId="77777777" w:rsidR="003A1DA0" w:rsidRPr="00D3538C" w:rsidRDefault="003A1DA0" w:rsidP="00342740"/>
        </w:tc>
        <w:tc>
          <w:tcPr>
            <w:tcW w:w="3261" w:type="dxa"/>
          </w:tcPr>
          <w:p w14:paraId="1D36809C" w14:textId="77777777" w:rsidR="003A1DA0" w:rsidRPr="00D3538C" w:rsidRDefault="003A1DA0" w:rsidP="00342740"/>
        </w:tc>
      </w:tr>
      <w:tr w:rsidR="003A1DA0" w:rsidRPr="00D3538C" w14:paraId="03979891" w14:textId="4EF0A8FA" w:rsidTr="003A1DA0">
        <w:tc>
          <w:tcPr>
            <w:tcW w:w="2283" w:type="dxa"/>
            <w:vAlign w:val="center"/>
          </w:tcPr>
          <w:p w14:paraId="1088193F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503D419F" w14:textId="412608BE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590B603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24765A52" w14:textId="77777777" w:rsidR="003A1DA0" w:rsidRPr="00D3538C" w:rsidRDefault="003A1DA0" w:rsidP="00342740"/>
        </w:tc>
        <w:tc>
          <w:tcPr>
            <w:tcW w:w="1465" w:type="dxa"/>
          </w:tcPr>
          <w:p w14:paraId="6B73D4CD" w14:textId="77777777" w:rsidR="003A1DA0" w:rsidRPr="00D3538C" w:rsidRDefault="003A1DA0" w:rsidP="00342740"/>
        </w:tc>
        <w:tc>
          <w:tcPr>
            <w:tcW w:w="1652" w:type="dxa"/>
          </w:tcPr>
          <w:p w14:paraId="55B7B495" w14:textId="77777777" w:rsidR="003A1DA0" w:rsidRPr="00D3538C" w:rsidRDefault="003A1DA0" w:rsidP="00342740"/>
        </w:tc>
        <w:tc>
          <w:tcPr>
            <w:tcW w:w="3261" w:type="dxa"/>
          </w:tcPr>
          <w:p w14:paraId="018F6387" w14:textId="77777777" w:rsidR="003A1DA0" w:rsidRPr="00D3538C" w:rsidRDefault="003A1DA0" w:rsidP="00342740"/>
        </w:tc>
      </w:tr>
      <w:tr w:rsidR="003A1DA0" w:rsidRPr="00D3538C" w14:paraId="7AF13C76" w14:textId="74E9EA50" w:rsidTr="003A1DA0">
        <w:tc>
          <w:tcPr>
            <w:tcW w:w="2283" w:type="dxa"/>
            <w:vAlign w:val="center"/>
          </w:tcPr>
          <w:p w14:paraId="5124F62D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1204FA3C" w14:textId="4CB11283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64009A2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6259EA9" w14:textId="77777777" w:rsidR="003A1DA0" w:rsidRPr="00D3538C" w:rsidRDefault="003A1DA0" w:rsidP="00342740"/>
        </w:tc>
        <w:tc>
          <w:tcPr>
            <w:tcW w:w="1465" w:type="dxa"/>
          </w:tcPr>
          <w:p w14:paraId="6C44757C" w14:textId="77777777" w:rsidR="003A1DA0" w:rsidRPr="00D3538C" w:rsidRDefault="003A1DA0" w:rsidP="00342740"/>
        </w:tc>
        <w:tc>
          <w:tcPr>
            <w:tcW w:w="1652" w:type="dxa"/>
          </w:tcPr>
          <w:p w14:paraId="195C09D0" w14:textId="77777777" w:rsidR="003A1DA0" w:rsidRPr="00D3538C" w:rsidRDefault="003A1DA0" w:rsidP="00342740"/>
        </w:tc>
        <w:tc>
          <w:tcPr>
            <w:tcW w:w="3261" w:type="dxa"/>
          </w:tcPr>
          <w:p w14:paraId="4CCEE8B6" w14:textId="77777777" w:rsidR="003A1DA0" w:rsidRPr="00D3538C" w:rsidRDefault="003A1DA0" w:rsidP="00342740"/>
        </w:tc>
      </w:tr>
      <w:tr w:rsidR="003A1DA0" w:rsidRPr="00D3538C" w14:paraId="3B29CA36" w14:textId="38C277D7" w:rsidTr="003A1DA0">
        <w:tc>
          <w:tcPr>
            <w:tcW w:w="2283" w:type="dxa"/>
            <w:vAlign w:val="center"/>
          </w:tcPr>
          <w:p w14:paraId="428190F9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FA3890E" w14:textId="2601AFB5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3FCDCDCE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55D2B15" w14:textId="77777777" w:rsidR="003A1DA0" w:rsidRPr="00D3538C" w:rsidRDefault="003A1DA0" w:rsidP="00342740"/>
        </w:tc>
        <w:tc>
          <w:tcPr>
            <w:tcW w:w="1465" w:type="dxa"/>
          </w:tcPr>
          <w:p w14:paraId="724A96E6" w14:textId="77777777" w:rsidR="003A1DA0" w:rsidRPr="00D3538C" w:rsidRDefault="003A1DA0" w:rsidP="00342740"/>
        </w:tc>
        <w:tc>
          <w:tcPr>
            <w:tcW w:w="1652" w:type="dxa"/>
          </w:tcPr>
          <w:p w14:paraId="328BE054" w14:textId="77777777" w:rsidR="003A1DA0" w:rsidRPr="00D3538C" w:rsidRDefault="003A1DA0" w:rsidP="00342740"/>
        </w:tc>
        <w:tc>
          <w:tcPr>
            <w:tcW w:w="3261" w:type="dxa"/>
          </w:tcPr>
          <w:p w14:paraId="177C5843" w14:textId="77777777" w:rsidR="003A1DA0" w:rsidRPr="00D3538C" w:rsidRDefault="003A1DA0" w:rsidP="00342740"/>
        </w:tc>
      </w:tr>
      <w:tr w:rsidR="003A1DA0" w:rsidRPr="00D3538C" w14:paraId="4FF021DF" w14:textId="1852BE0F" w:rsidTr="003A1DA0">
        <w:tc>
          <w:tcPr>
            <w:tcW w:w="2283" w:type="dxa"/>
            <w:vAlign w:val="center"/>
          </w:tcPr>
          <w:p w14:paraId="7E96FD69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0184ACB2" w14:textId="095BEBFD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59E1CC67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66B7DE9" w14:textId="77777777" w:rsidR="003A1DA0" w:rsidRPr="00D3538C" w:rsidRDefault="003A1DA0" w:rsidP="00342740"/>
        </w:tc>
        <w:tc>
          <w:tcPr>
            <w:tcW w:w="1465" w:type="dxa"/>
          </w:tcPr>
          <w:p w14:paraId="24CA2791" w14:textId="77777777" w:rsidR="003A1DA0" w:rsidRPr="00D3538C" w:rsidRDefault="003A1DA0" w:rsidP="00342740"/>
        </w:tc>
        <w:tc>
          <w:tcPr>
            <w:tcW w:w="1652" w:type="dxa"/>
          </w:tcPr>
          <w:p w14:paraId="7A5CA9EF" w14:textId="77777777" w:rsidR="003A1DA0" w:rsidRPr="00D3538C" w:rsidRDefault="003A1DA0" w:rsidP="00342740"/>
        </w:tc>
        <w:tc>
          <w:tcPr>
            <w:tcW w:w="3261" w:type="dxa"/>
          </w:tcPr>
          <w:p w14:paraId="3952165F" w14:textId="77777777" w:rsidR="003A1DA0" w:rsidRPr="00D3538C" w:rsidRDefault="003A1DA0" w:rsidP="00342740"/>
        </w:tc>
      </w:tr>
      <w:tr w:rsidR="003A1DA0" w:rsidRPr="00D3538C" w14:paraId="19A18292" w14:textId="1D311AF2" w:rsidTr="003A1DA0">
        <w:tc>
          <w:tcPr>
            <w:tcW w:w="2283" w:type="dxa"/>
            <w:vAlign w:val="center"/>
          </w:tcPr>
          <w:p w14:paraId="0886B781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333A734E" w14:textId="09074432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64664DF3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43C96295" w14:textId="77777777" w:rsidR="003A1DA0" w:rsidRPr="00D3538C" w:rsidRDefault="003A1DA0" w:rsidP="00342740"/>
        </w:tc>
        <w:tc>
          <w:tcPr>
            <w:tcW w:w="1465" w:type="dxa"/>
          </w:tcPr>
          <w:p w14:paraId="1FD7B8E9" w14:textId="77777777" w:rsidR="003A1DA0" w:rsidRPr="00D3538C" w:rsidRDefault="003A1DA0" w:rsidP="00342740"/>
        </w:tc>
        <w:tc>
          <w:tcPr>
            <w:tcW w:w="1652" w:type="dxa"/>
          </w:tcPr>
          <w:p w14:paraId="31DD80C3" w14:textId="77777777" w:rsidR="003A1DA0" w:rsidRPr="00D3538C" w:rsidRDefault="003A1DA0" w:rsidP="00342740"/>
        </w:tc>
        <w:tc>
          <w:tcPr>
            <w:tcW w:w="3261" w:type="dxa"/>
          </w:tcPr>
          <w:p w14:paraId="7FE386FC" w14:textId="77777777" w:rsidR="003A1DA0" w:rsidRPr="00D3538C" w:rsidRDefault="003A1DA0" w:rsidP="00342740"/>
        </w:tc>
      </w:tr>
      <w:tr w:rsidR="003A1DA0" w:rsidRPr="00D3538C" w14:paraId="168BFECB" w14:textId="56BE5FEA" w:rsidTr="003A1DA0">
        <w:tc>
          <w:tcPr>
            <w:tcW w:w="2283" w:type="dxa"/>
            <w:vAlign w:val="center"/>
          </w:tcPr>
          <w:p w14:paraId="48E28089" w14:textId="5941204E" w:rsidR="003A1DA0" w:rsidRPr="00D3538C" w:rsidRDefault="003A1DA0" w:rsidP="00342740">
            <w:pPr>
              <w:rPr>
                <w:color w:val="000000"/>
              </w:rPr>
            </w:pPr>
            <w:r w:rsidRPr="00D3538C">
              <w:rPr>
                <w:color w:val="000000"/>
              </w:rPr>
              <w:t>Мероприятие</w:t>
            </w:r>
          </w:p>
        </w:tc>
        <w:tc>
          <w:tcPr>
            <w:tcW w:w="2274" w:type="dxa"/>
            <w:vAlign w:val="center"/>
          </w:tcPr>
          <w:p w14:paraId="3469F624" w14:textId="5C6EB81C" w:rsidR="003A1DA0" w:rsidRPr="00D3538C" w:rsidRDefault="003A1DA0" w:rsidP="00342740">
            <w:r w:rsidRPr="00D3538C">
              <w:t>всего</w:t>
            </w:r>
          </w:p>
        </w:tc>
        <w:tc>
          <w:tcPr>
            <w:tcW w:w="1364" w:type="dxa"/>
            <w:vAlign w:val="center"/>
          </w:tcPr>
          <w:p w14:paraId="60148BE8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F483267" w14:textId="77777777" w:rsidR="003A1DA0" w:rsidRPr="00D3538C" w:rsidRDefault="003A1DA0" w:rsidP="00342740"/>
        </w:tc>
        <w:tc>
          <w:tcPr>
            <w:tcW w:w="1465" w:type="dxa"/>
          </w:tcPr>
          <w:p w14:paraId="5FC25B34" w14:textId="77777777" w:rsidR="003A1DA0" w:rsidRPr="00D3538C" w:rsidRDefault="003A1DA0" w:rsidP="00342740"/>
        </w:tc>
        <w:tc>
          <w:tcPr>
            <w:tcW w:w="1652" w:type="dxa"/>
          </w:tcPr>
          <w:p w14:paraId="3E31C62A" w14:textId="77777777" w:rsidR="003A1DA0" w:rsidRPr="00D3538C" w:rsidRDefault="003A1DA0" w:rsidP="00342740"/>
        </w:tc>
        <w:tc>
          <w:tcPr>
            <w:tcW w:w="3261" w:type="dxa"/>
          </w:tcPr>
          <w:p w14:paraId="60728346" w14:textId="77777777" w:rsidR="003A1DA0" w:rsidRPr="00D3538C" w:rsidRDefault="003A1DA0" w:rsidP="00342740"/>
        </w:tc>
      </w:tr>
      <w:tr w:rsidR="003A1DA0" w:rsidRPr="00D3538C" w14:paraId="3174D6BB" w14:textId="24230A85" w:rsidTr="003A1DA0">
        <w:tc>
          <w:tcPr>
            <w:tcW w:w="2283" w:type="dxa"/>
            <w:vAlign w:val="center"/>
          </w:tcPr>
          <w:p w14:paraId="335474B8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4A0E8E82" w14:textId="133FBC92" w:rsidR="003A1DA0" w:rsidRPr="00D3538C" w:rsidRDefault="003A1DA0" w:rsidP="00342740">
            <w:r w:rsidRPr="00D3538C">
              <w:t>федеральный бюджет</w:t>
            </w:r>
          </w:p>
        </w:tc>
        <w:tc>
          <w:tcPr>
            <w:tcW w:w="1364" w:type="dxa"/>
            <w:vAlign w:val="center"/>
          </w:tcPr>
          <w:p w14:paraId="2B7DFF00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1BAC5A73" w14:textId="77777777" w:rsidR="003A1DA0" w:rsidRPr="00D3538C" w:rsidRDefault="003A1DA0" w:rsidP="00342740"/>
        </w:tc>
        <w:tc>
          <w:tcPr>
            <w:tcW w:w="1465" w:type="dxa"/>
          </w:tcPr>
          <w:p w14:paraId="3E16B123" w14:textId="77777777" w:rsidR="003A1DA0" w:rsidRPr="00D3538C" w:rsidRDefault="003A1DA0" w:rsidP="00342740"/>
        </w:tc>
        <w:tc>
          <w:tcPr>
            <w:tcW w:w="1652" w:type="dxa"/>
          </w:tcPr>
          <w:p w14:paraId="079670DF" w14:textId="77777777" w:rsidR="003A1DA0" w:rsidRPr="00D3538C" w:rsidRDefault="003A1DA0" w:rsidP="00342740"/>
        </w:tc>
        <w:tc>
          <w:tcPr>
            <w:tcW w:w="3261" w:type="dxa"/>
          </w:tcPr>
          <w:p w14:paraId="6F574DFB" w14:textId="77777777" w:rsidR="003A1DA0" w:rsidRPr="00D3538C" w:rsidRDefault="003A1DA0" w:rsidP="00342740"/>
        </w:tc>
      </w:tr>
      <w:tr w:rsidR="003A1DA0" w:rsidRPr="00D3538C" w14:paraId="31EB803F" w14:textId="035782D5" w:rsidTr="003A1DA0">
        <w:tc>
          <w:tcPr>
            <w:tcW w:w="2283" w:type="dxa"/>
            <w:vAlign w:val="center"/>
          </w:tcPr>
          <w:p w14:paraId="58E50DFB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6656484C" w14:textId="0AC653DE" w:rsidR="003A1DA0" w:rsidRPr="00D3538C" w:rsidRDefault="003A1DA0" w:rsidP="00342740">
            <w:r w:rsidRPr="00D3538C">
              <w:t>областной бюджет</w:t>
            </w:r>
          </w:p>
        </w:tc>
        <w:tc>
          <w:tcPr>
            <w:tcW w:w="1364" w:type="dxa"/>
            <w:vAlign w:val="center"/>
          </w:tcPr>
          <w:p w14:paraId="17207DF4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48CB429" w14:textId="77777777" w:rsidR="003A1DA0" w:rsidRPr="00D3538C" w:rsidRDefault="003A1DA0" w:rsidP="00342740"/>
        </w:tc>
        <w:tc>
          <w:tcPr>
            <w:tcW w:w="1465" w:type="dxa"/>
          </w:tcPr>
          <w:p w14:paraId="34E85D6A" w14:textId="77777777" w:rsidR="003A1DA0" w:rsidRPr="00D3538C" w:rsidRDefault="003A1DA0" w:rsidP="00342740"/>
        </w:tc>
        <w:tc>
          <w:tcPr>
            <w:tcW w:w="1652" w:type="dxa"/>
          </w:tcPr>
          <w:p w14:paraId="51548126" w14:textId="77777777" w:rsidR="003A1DA0" w:rsidRPr="00D3538C" w:rsidRDefault="003A1DA0" w:rsidP="00342740"/>
        </w:tc>
        <w:tc>
          <w:tcPr>
            <w:tcW w:w="3261" w:type="dxa"/>
          </w:tcPr>
          <w:p w14:paraId="4F42E78A" w14:textId="77777777" w:rsidR="003A1DA0" w:rsidRPr="00D3538C" w:rsidRDefault="003A1DA0" w:rsidP="00342740"/>
        </w:tc>
      </w:tr>
      <w:tr w:rsidR="003A1DA0" w:rsidRPr="00D3538C" w14:paraId="06478CA4" w14:textId="54B981E2" w:rsidTr="003A1DA0">
        <w:tc>
          <w:tcPr>
            <w:tcW w:w="2283" w:type="dxa"/>
            <w:vAlign w:val="center"/>
          </w:tcPr>
          <w:p w14:paraId="0D04792A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7FA8FCDF" w14:textId="19653964" w:rsidR="003A1DA0" w:rsidRPr="00D3538C" w:rsidRDefault="003A1DA0" w:rsidP="00342740">
            <w:r w:rsidRPr="00D3538C">
              <w:t>местный бюджет</w:t>
            </w:r>
          </w:p>
        </w:tc>
        <w:tc>
          <w:tcPr>
            <w:tcW w:w="1364" w:type="dxa"/>
            <w:vAlign w:val="center"/>
          </w:tcPr>
          <w:p w14:paraId="10F9F532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60402E24" w14:textId="77777777" w:rsidR="003A1DA0" w:rsidRPr="00D3538C" w:rsidRDefault="003A1DA0" w:rsidP="00342740"/>
        </w:tc>
        <w:tc>
          <w:tcPr>
            <w:tcW w:w="1465" w:type="dxa"/>
          </w:tcPr>
          <w:p w14:paraId="19371703" w14:textId="77777777" w:rsidR="003A1DA0" w:rsidRPr="00D3538C" w:rsidRDefault="003A1DA0" w:rsidP="00342740"/>
        </w:tc>
        <w:tc>
          <w:tcPr>
            <w:tcW w:w="1652" w:type="dxa"/>
          </w:tcPr>
          <w:p w14:paraId="717A9232" w14:textId="77777777" w:rsidR="003A1DA0" w:rsidRPr="00D3538C" w:rsidRDefault="003A1DA0" w:rsidP="00342740"/>
        </w:tc>
        <w:tc>
          <w:tcPr>
            <w:tcW w:w="3261" w:type="dxa"/>
          </w:tcPr>
          <w:p w14:paraId="6BB89264" w14:textId="77777777" w:rsidR="003A1DA0" w:rsidRPr="00D3538C" w:rsidRDefault="003A1DA0" w:rsidP="00342740"/>
        </w:tc>
      </w:tr>
      <w:tr w:rsidR="003A1DA0" w:rsidRPr="00D3538C" w14:paraId="03261190" w14:textId="22D4F79F" w:rsidTr="003A1DA0">
        <w:tc>
          <w:tcPr>
            <w:tcW w:w="2283" w:type="dxa"/>
            <w:vAlign w:val="center"/>
          </w:tcPr>
          <w:p w14:paraId="07BA111F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082F7542" w14:textId="41C60FE3" w:rsidR="003A1DA0" w:rsidRPr="00D3538C" w:rsidRDefault="003A1DA0" w:rsidP="00342740">
            <w:r w:rsidRPr="00D3538C">
              <w:t>внебюджетные источники</w:t>
            </w:r>
          </w:p>
        </w:tc>
        <w:tc>
          <w:tcPr>
            <w:tcW w:w="1364" w:type="dxa"/>
            <w:vAlign w:val="center"/>
          </w:tcPr>
          <w:p w14:paraId="1FB211C9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0D611753" w14:textId="77777777" w:rsidR="003A1DA0" w:rsidRPr="00D3538C" w:rsidRDefault="003A1DA0" w:rsidP="00342740"/>
        </w:tc>
        <w:tc>
          <w:tcPr>
            <w:tcW w:w="1465" w:type="dxa"/>
          </w:tcPr>
          <w:p w14:paraId="60C893AE" w14:textId="77777777" w:rsidR="003A1DA0" w:rsidRPr="00D3538C" w:rsidRDefault="003A1DA0" w:rsidP="00342740"/>
        </w:tc>
        <w:tc>
          <w:tcPr>
            <w:tcW w:w="1652" w:type="dxa"/>
          </w:tcPr>
          <w:p w14:paraId="09D673D3" w14:textId="77777777" w:rsidR="003A1DA0" w:rsidRPr="00D3538C" w:rsidRDefault="003A1DA0" w:rsidP="00342740"/>
        </w:tc>
        <w:tc>
          <w:tcPr>
            <w:tcW w:w="3261" w:type="dxa"/>
          </w:tcPr>
          <w:p w14:paraId="5F2C5AD0" w14:textId="77777777" w:rsidR="003A1DA0" w:rsidRPr="00D3538C" w:rsidRDefault="003A1DA0" w:rsidP="00342740"/>
        </w:tc>
      </w:tr>
      <w:tr w:rsidR="003A1DA0" w:rsidRPr="00D3538C" w14:paraId="60D4A2BA" w14:textId="43A4C56A" w:rsidTr="003A1DA0">
        <w:tc>
          <w:tcPr>
            <w:tcW w:w="2283" w:type="dxa"/>
            <w:vAlign w:val="center"/>
          </w:tcPr>
          <w:p w14:paraId="73D90208" w14:textId="77777777" w:rsidR="003A1DA0" w:rsidRPr="00D3538C" w:rsidRDefault="003A1DA0" w:rsidP="00342740">
            <w:pPr>
              <w:rPr>
                <w:color w:val="000000"/>
              </w:rPr>
            </w:pPr>
          </w:p>
        </w:tc>
        <w:tc>
          <w:tcPr>
            <w:tcW w:w="2274" w:type="dxa"/>
            <w:vAlign w:val="center"/>
          </w:tcPr>
          <w:p w14:paraId="672FE10B" w14:textId="013191C9" w:rsidR="003A1DA0" w:rsidRPr="00D3538C" w:rsidRDefault="003A1DA0" w:rsidP="00342740">
            <w:r w:rsidRPr="00D3538C">
              <w:t>средства фондов</w:t>
            </w:r>
          </w:p>
        </w:tc>
        <w:tc>
          <w:tcPr>
            <w:tcW w:w="1364" w:type="dxa"/>
            <w:vAlign w:val="center"/>
          </w:tcPr>
          <w:p w14:paraId="32D951D1" w14:textId="77777777" w:rsidR="003A1DA0" w:rsidRPr="00D3538C" w:rsidRDefault="003A1DA0" w:rsidP="00342740"/>
        </w:tc>
        <w:tc>
          <w:tcPr>
            <w:tcW w:w="1731" w:type="dxa"/>
            <w:vAlign w:val="center"/>
          </w:tcPr>
          <w:p w14:paraId="56248B34" w14:textId="77777777" w:rsidR="003A1DA0" w:rsidRPr="00D3538C" w:rsidRDefault="003A1DA0" w:rsidP="00342740"/>
        </w:tc>
        <w:tc>
          <w:tcPr>
            <w:tcW w:w="1465" w:type="dxa"/>
          </w:tcPr>
          <w:p w14:paraId="52FD2048" w14:textId="77777777" w:rsidR="003A1DA0" w:rsidRPr="00D3538C" w:rsidRDefault="003A1DA0" w:rsidP="00342740"/>
        </w:tc>
        <w:tc>
          <w:tcPr>
            <w:tcW w:w="1652" w:type="dxa"/>
          </w:tcPr>
          <w:p w14:paraId="53CC548E" w14:textId="77777777" w:rsidR="003A1DA0" w:rsidRPr="00D3538C" w:rsidRDefault="003A1DA0" w:rsidP="00342740"/>
        </w:tc>
        <w:tc>
          <w:tcPr>
            <w:tcW w:w="3261" w:type="dxa"/>
          </w:tcPr>
          <w:p w14:paraId="233643E8" w14:textId="77777777" w:rsidR="003A1DA0" w:rsidRPr="00D3538C" w:rsidRDefault="003A1DA0" w:rsidP="00342740"/>
        </w:tc>
      </w:tr>
    </w:tbl>
    <w:p w14:paraId="387B0988" w14:textId="77777777" w:rsidR="00F450FF" w:rsidRPr="00D3538C" w:rsidRDefault="00F450FF" w:rsidP="00430078">
      <w:pPr>
        <w:rPr>
          <w:color w:val="000000"/>
        </w:rPr>
      </w:pPr>
    </w:p>
    <w:p w14:paraId="4A1B6334" w14:textId="698B5F48" w:rsidR="00F450FF" w:rsidRPr="00D3538C" w:rsidRDefault="00430078" w:rsidP="00430078">
      <w:pPr>
        <w:rPr>
          <w:color w:val="000000"/>
        </w:rPr>
      </w:pPr>
      <w:r w:rsidRPr="00D3538C">
        <w:rPr>
          <w:color w:val="000000"/>
        </w:rPr>
        <w:t>*Позиция указывается и заполняется при наличии проекта в рамках муниципальной программы.</w:t>
      </w:r>
    </w:p>
    <w:p w14:paraId="6D94E48B" w14:textId="3B3776C9" w:rsidR="003A1DA0" w:rsidRPr="00D3538C" w:rsidRDefault="003A1DA0" w:rsidP="00430078">
      <w:pPr>
        <w:rPr>
          <w:color w:val="000000"/>
        </w:rPr>
      </w:pPr>
      <w:r w:rsidRPr="00D3538C">
        <w:rPr>
          <w:color w:val="000000"/>
        </w:rPr>
        <w:t xml:space="preserve">** степень выполнения программы (проведены конкурсы, определены победители, заключены контракты на сумму и т.п.) и результаты выполнения программы (произведена поставка оборудования, ед.; произведен ремонт дорог, км; предоставлено кв. м жилья и т.д.). В случае невыполнения или несвоевременного выполнения указать причины </w:t>
      </w:r>
    </w:p>
    <w:p w14:paraId="0C2223DA" w14:textId="77777777" w:rsidR="003A1DA0" w:rsidRPr="00D3538C" w:rsidRDefault="003A1DA0" w:rsidP="00430078">
      <w:pPr>
        <w:rPr>
          <w:color w:val="000000"/>
        </w:rPr>
      </w:pPr>
    </w:p>
    <w:p w14:paraId="0F794ACE" w14:textId="77777777" w:rsidR="003A1DA0" w:rsidRPr="00D3538C" w:rsidRDefault="003A1DA0" w:rsidP="00430078">
      <w:pPr>
        <w:rPr>
          <w:color w:val="000000"/>
        </w:rPr>
      </w:pPr>
    </w:p>
    <w:p w14:paraId="707EE7D4" w14:textId="14C61DFE" w:rsidR="00F450FF" w:rsidRPr="00D3538C" w:rsidRDefault="00430078" w:rsidP="00430078">
      <w:pPr>
        <w:rPr>
          <w:color w:val="000000"/>
        </w:rPr>
      </w:pPr>
      <w:r w:rsidRPr="00D3538C">
        <w:rPr>
          <w:color w:val="000000"/>
        </w:rPr>
        <w:t xml:space="preserve">Исполнитель: </w:t>
      </w:r>
    </w:p>
    <w:p w14:paraId="6D89E375" w14:textId="77777777" w:rsidR="00342740" w:rsidRPr="00D3538C" w:rsidRDefault="00430078" w:rsidP="00F450FF">
      <w:pPr>
        <w:rPr>
          <w:color w:val="000000"/>
        </w:rPr>
      </w:pPr>
      <w:r w:rsidRPr="00D3538C">
        <w:rPr>
          <w:color w:val="000000"/>
        </w:rPr>
        <w:t>____________ ______________ ________________</w:t>
      </w:r>
    </w:p>
    <w:p w14:paraId="105E8F64" w14:textId="697BDC4C" w:rsidR="00342740" w:rsidRPr="00D3538C" w:rsidRDefault="00430078" w:rsidP="00F450FF">
      <w:pPr>
        <w:rPr>
          <w:color w:val="000000"/>
        </w:rPr>
      </w:pPr>
      <w:r w:rsidRPr="00D3538C">
        <w:rPr>
          <w:color w:val="000000"/>
        </w:rPr>
        <w:t>Должность</w:t>
      </w:r>
      <w:r w:rsidR="003A1DA0" w:rsidRPr="00D3538C">
        <w:rPr>
          <w:color w:val="000000"/>
        </w:rPr>
        <w:t xml:space="preserve"> / </w:t>
      </w:r>
      <w:r w:rsidRPr="00D3538C">
        <w:rPr>
          <w:color w:val="000000"/>
        </w:rPr>
        <w:t>подпись</w:t>
      </w:r>
      <w:r w:rsidR="003A1DA0" w:rsidRPr="00D3538C">
        <w:rPr>
          <w:color w:val="000000"/>
        </w:rPr>
        <w:t xml:space="preserve"> /</w:t>
      </w:r>
      <w:r w:rsidRPr="00D3538C">
        <w:rPr>
          <w:color w:val="000000"/>
        </w:rPr>
        <w:t>Ф.И.О.</w:t>
      </w:r>
    </w:p>
    <w:p w14:paraId="6C93BE7D" w14:textId="27695E97" w:rsidR="00F450FF" w:rsidRPr="00D3538C" w:rsidRDefault="00F450FF" w:rsidP="00F450FF">
      <w:pPr>
        <w:rPr>
          <w:color w:val="000000"/>
        </w:rPr>
      </w:pPr>
      <w:r w:rsidRPr="00D3538C">
        <w:rPr>
          <w:color w:val="000000"/>
        </w:rPr>
        <w:t>Телефон</w:t>
      </w:r>
    </w:p>
    <w:p w14:paraId="499D63D1" w14:textId="09EC808E" w:rsidR="00F450FF" w:rsidRPr="00D3538C" w:rsidRDefault="00F450FF" w:rsidP="00430078">
      <w:pPr>
        <w:rPr>
          <w:color w:val="000000"/>
        </w:rPr>
      </w:pPr>
    </w:p>
    <w:p w14:paraId="510C834E" w14:textId="786A4179" w:rsidR="003A1DA0" w:rsidRPr="00D3538C" w:rsidRDefault="003A1DA0" w:rsidP="00430078">
      <w:pPr>
        <w:rPr>
          <w:color w:val="000000"/>
        </w:rPr>
      </w:pPr>
    </w:p>
    <w:p w14:paraId="1F5EC6A8" w14:textId="11F7CCB6" w:rsidR="003A1DA0" w:rsidRPr="00D3538C" w:rsidRDefault="003A1DA0" w:rsidP="00430078">
      <w:pPr>
        <w:rPr>
          <w:color w:val="000000"/>
        </w:rPr>
      </w:pPr>
    </w:p>
    <w:p w14:paraId="6A752600" w14:textId="77777777" w:rsidR="003A1DA0" w:rsidRPr="00D3538C" w:rsidRDefault="003A1DA0" w:rsidP="00430078">
      <w:pPr>
        <w:rPr>
          <w:color w:val="000000"/>
        </w:rPr>
      </w:pPr>
    </w:p>
    <w:p w14:paraId="448A9938" w14:textId="77777777" w:rsidR="003A1DA0" w:rsidRPr="00D3538C" w:rsidRDefault="003A1DA0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 xml:space="preserve">Заместитель главы города </w:t>
      </w:r>
    </w:p>
    <w:p w14:paraId="1424C15A" w14:textId="137CB578" w:rsidR="003A1DA0" w:rsidRPr="00D3538C" w:rsidRDefault="003A1DA0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 xml:space="preserve">по </w:t>
      </w:r>
      <w:r w:rsidR="008A5C12">
        <w:rPr>
          <w:sz w:val="28"/>
          <w:szCs w:val="28"/>
        </w:rPr>
        <w:t>социальным вопросам</w:t>
      </w:r>
      <w:r w:rsidRPr="00D3538C">
        <w:rPr>
          <w:sz w:val="28"/>
          <w:szCs w:val="28"/>
        </w:rPr>
        <w:t xml:space="preserve">                                                                                                                          </w:t>
      </w:r>
      <w:r w:rsidR="008A5C12">
        <w:rPr>
          <w:sz w:val="28"/>
          <w:szCs w:val="28"/>
        </w:rPr>
        <w:t xml:space="preserve">              </w:t>
      </w:r>
      <w:r w:rsidRPr="00D3538C">
        <w:rPr>
          <w:sz w:val="28"/>
          <w:szCs w:val="28"/>
        </w:rPr>
        <w:t xml:space="preserve">  </w:t>
      </w:r>
      <w:r w:rsidR="008A5C12">
        <w:rPr>
          <w:sz w:val="28"/>
          <w:szCs w:val="28"/>
        </w:rPr>
        <w:t>О.В. Сергеева</w:t>
      </w:r>
    </w:p>
    <w:p w14:paraId="32AD7C69" w14:textId="77777777" w:rsidR="003A1DA0" w:rsidRPr="00D3538C" w:rsidRDefault="003A1DA0" w:rsidP="00430078">
      <w:pPr>
        <w:rPr>
          <w:color w:val="000000"/>
        </w:rPr>
      </w:pPr>
    </w:p>
    <w:p w14:paraId="7F6E9F50" w14:textId="77777777" w:rsidR="003A1DA0" w:rsidRPr="00D3538C" w:rsidRDefault="003A1DA0" w:rsidP="00F450FF">
      <w:pPr>
        <w:jc w:val="right"/>
        <w:rPr>
          <w:color w:val="000000"/>
        </w:rPr>
      </w:pPr>
    </w:p>
    <w:p w14:paraId="04DF6C78" w14:textId="77777777" w:rsidR="003A1DA0" w:rsidRPr="00D3538C" w:rsidRDefault="003A1DA0" w:rsidP="00F450FF">
      <w:pPr>
        <w:jc w:val="right"/>
        <w:rPr>
          <w:color w:val="000000"/>
        </w:rPr>
      </w:pPr>
    </w:p>
    <w:p w14:paraId="5CCFC94A" w14:textId="77777777" w:rsidR="003A1DA0" w:rsidRPr="00D3538C" w:rsidRDefault="003A1DA0" w:rsidP="00F450FF">
      <w:pPr>
        <w:jc w:val="right"/>
        <w:rPr>
          <w:color w:val="000000"/>
        </w:rPr>
      </w:pPr>
    </w:p>
    <w:p w14:paraId="3E3B296C" w14:textId="77777777" w:rsidR="003A1DA0" w:rsidRPr="00D3538C" w:rsidRDefault="003A1DA0" w:rsidP="00F450FF">
      <w:pPr>
        <w:jc w:val="right"/>
        <w:rPr>
          <w:color w:val="000000"/>
        </w:rPr>
      </w:pPr>
    </w:p>
    <w:p w14:paraId="6D177AB3" w14:textId="53AAA562" w:rsidR="00E902A4" w:rsidRPr="00D3538C" w:rsidRDefault="00E902A4" w:rsidP="003A1DA0">
      <w:pPr>
        <w:tabs>
          <w:tab w:val="left" w:pos="709"/>
        </w:tabs>
        <w:autoSpaceDE w:val="0"/>
        <w:autoSpaceDN w:val="0"/>
        <w:adjustRightInd w:val="0"/>
        <w:jc w:val="both"/>
        <w:rPr>
          <w:color w:val="000000"/>
        </w:rPr>
        <w:sectPr w:rsidR="00E902A4" w:rsidRPr="00D3538C" w:rsidSect="008A5C12">
          <w:pgSz w:w="16838" w:h="11906" w:orient="landscape"/>
          <w:pgMar w:top="851" w:right="1134" w:bottom="426" w:left="1134" w:header="720" w:footer="720" w:gutter="0"/>
          <w:cols w:space="720"/>
          <w:docGrid w:linePitch="326" w:charSpace="-8193"/>
        </w:sectPr>
      </w:pPr>
    </w:p>
    <w:p w14:paraId="47ACB7E0" w14:textId="456A5554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 w:rsidRPr="00D3538C">
        <w:rPr>
          <w:sz w:val="28"/>
          <w:szCs w:val="28"/>
        </w:rPr>
        <w:lastRenderedPageBreak/>
        <w:t xml:space="preserve">                                         </w:t>
      </w:r>
    </w:p>
    <w:p w14:paraId="4816E22B" w14:textId="5B9B5B39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outlineLvl w:val="1"/>
      </w:pPr>
      <w:r w:rsidRPr="00D3538C">
        <w:t xml:space="preserve">Приложение № </w:t>
      </w:r>
      <w:r w:rsidR="00A21A71">
        <w:t>5</w:t>
      </w:r>
    </w:p>
    <w:p w14:paraId="7DF60278" w14:textId="3CE9A9FD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к Положению о порядке разработки, </w:t>
      </w:r>
    </w:p>
    <w:p w14:paraId="61C9BF4F" w14:textId="77777777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 xml:space="preserve">реализации и оценки эффективности </w:t>
      </w:r>
    </w:p>
    <w:p w14:paraId="13BD3482" w14:textId="77777777" w:rsidR="001D7E12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муниципальных программ</w:t>
      </w:r>
    </w:p>
    <w:p w14:paraId="43B6C7BA" w14:textId="5C942DE6" w:rsidR="009F2053" w:rsidRPr="00D3538C" w:rsidRDefault="001D7E12" w:rsidP="00B21D88">
      <w:pPr>
        <w:tabs>
          <w:tab w:val="left" w:pos="709"/>
        </w:tabs>
        <w:autoSpaceDE w:val="0"/>
        <w:autoSpaceDN w:val="0"/>
        <w:adjustRightInd w:val="0"/>
        <w:jc w:val="right"/>
      </w:pPr>
      <w:r w:rsidRPr="00D3538C">
        <w:t>Прокопьевского городского округа</w:t>
      </w:r>
    </w:p>
    <w:p w14:paraId="5618F4D3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751CB8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DB7F0F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538C">
        <w:rPr>
          <w:sz w:val="26"/>
          <w:szCs w:val="26"/>
        </w:rPr>
        <w:t>Лист согласования отчета о реализации</w:t>
      </w:r>
    </w:p>
    <w:p w14:paraId="70A62F79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6"/>
          <w:szCs w:val="26"/>
        </w:rPr>
      </w:pPr>
      <w:r w:rsidRPr="00D3538C">
        <w:rPr>
          <w:sz w:val="26"/>
          <w:szCs w:val="26"/>
        </w:rPr>
        <w:t>муниципальной программы Прокопьевского городского округа</w:t>
      </w:r>
    </w:p>
    <w:p w14:paraId="32782AAC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</w:pPr>
      <w:r w:rsidRPr="00D3538C">
        <w:t>____________________________________________________________</w:t>
      </w:r>
    </w:p>
    <w:p w14:paraId="4709C9BF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</w:pPr>
      <w:r w:rsidRPr="00D3538C">
        <w:t>(наименование муниципальной программы Прокопьевского городского округа)</w:t>
      </w:r>
    </w:p>
    <w:p w14:paraId="5D8D863E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rPr>
          <w:sz w:val="20"/>
          <w:szCs w:val="20"/>
        </w:rPr>
      </w:pPr>
      <w:r w:rsidRPr="00D3538C">
        <w:t>за ________ год</w:t>
      </w:r>
    </w:p>
    <w:p w14:paraId="1963DAE8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tbl>
      <w:tblPr>
        <w:tblW w:w="1008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2632"/>
        <w:gridCol w:w="2268"/>
        <w:gridCol w:w="1417"/>
        <w:gridCol w:w="840"/>
        <w:gridCol w:w="1525"/>
        <w:gridCol w:w="983"/>
      </w:tblGrid>
      <w:tr w:rsidR="009F2053" w:rsidRPr="00D3538C" w14:paraId="5E03F4F1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BCB7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N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886E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Наименование составляющей части отчета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B689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Согласующий орган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5FB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Отметка о согласовании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CC7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Дата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B4EF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Ф.И.О., должность согласующего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234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3538C">
              <w:rPr>
                <w:sz w:val="22"/>
                <w:szCs w:val="22"/>
              </w:rPr>
              <w:t>Подпись</w:t>
            </w:r>
          </w:p>
        </w:tc>
      </w:tr>
      <w:tr w:rsidR="009F2053" w:rsidRPr="00D3538C" w14:paraId="2443F55A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AA73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1.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E302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Отчет об объеме финансовых ресурсов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8669" w14:textId="74567EA1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Финансовое управление </w:t>
            </w:r>
            <w:r w:rsidR="007B61F8" w:rsidRPr="00D3538C">
              <w:t xml:space="preserve">администрации </w:t>
            </w:r>
            <w:r w:rsidRPr="00D3538C">
              <w:t>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5D50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8096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6A8A7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BDF3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06FE545B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3F5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2.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7E37" w14:textId="48A2EE74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Отчет о достижении значений целевых показателей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D1C1" w14:textId="740673BC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C7C9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C285C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300F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72CE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70FC0907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E2E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3.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7CF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Расчет оценки эффективности муниципальной программы Прокопьевского городского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9B32" w14:textId="282201EB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9EF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10E0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275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C0ED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  <w:tr w:rsidR="009F2053" w:rsidRPr="00D3538C" w14:paraId="1C227DED" w14:textId="77777777" w:rsidTr="007B61F8"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55F2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</w:pPr>
            <w:r w:rsidRPr="00D3538C">
              <w:t>4.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4D6E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>Пояснительная записка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C896" w14:textId="75FD5346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  <w:r w:rsidRPr="00D3538C">
              <w:t xml:space="preserve">Отдел </w:t>
            </w:r>
            <w:r w:rsidR="007B61F8" w:rsidRPr="00D3538C">
              <w:t xml:space="preserve">экономического развития и инвестиций </w:t>
            </w:r>
            <w:r w:rsidRPr="00D3538C">
              <w:t>администрации города Прокопьевска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00194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5181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60F6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C7F75" w14:textId="77777777" w:rsidR="009F2053" w:rsidRPr="00D3538C" w:rsidRDefault="009F2053" w:rsidP="00B21D88">
            <w:pPr>
              <w:tabs>
                <w:tab w:val="left" w:pos="709"/>
              </w:tabs>
              <w:autoSpaceDE w:val="0"/>
              <w:autoSpaceDN w:val="0"/>
              <w:adjustRightInd w:val="0"/>
            </w:pPr>
          </w:p>
        </w:tc>
      </w:tr>
    </w:tbl>
    <w:p w14:paraId="7245BF71" w14:textId="77777777" w:rsidR="009F2053" w:rsidRPr="00D3538C" w:rsidRDefault="009F2053" w:rsidP="00B21D88">
      <w:pPr>
        <w:tabs>
          <w:tab w:val="left" w:pos="709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8CE43CA" w14:textId="77777777" w:rsidR="009F2053" w:rsidRPr="00D3538C" w:rsidRDefault="009F2053" w:rsidP="00B21D88">
      <w:pPr>
        <w:pStyle w:val="ConsPlusNonformat"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p w14:paraId="47B85476" w14:textId="77777777" w:rsidR="007B61F8" w:rsidRPr="00D3538C" w:rsidRDefault="007B61F8" w:rsidP="00B21D88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3538C">
        <w:rPr>
          <w:sz w:val="28"/>
          <w:szCs w:val="28"/>
        </w:rPr>
        <w:t xml:space="preserve">Заместитель главы города </w:t>
      </w:r>
    </w:p>
    <w:p w14:paraId="0E081A9F" w14:textId="75D42B68" w:rsidR="007B61F8" w:rsidRPr="00F510F1" w:rsidRDefault="007B61F8" w:rsidP="00B21D88">
      <w:pPr>
        <w:tabs>
          <w:tab w:val="left" w:pos="709"/>
        </w:tabs>
        <w:autoSpaceDE w:val="0"/>
        <w:autoSpaceDN w:val="0"/>
        <w:adjustRightInd w:val="0"/>
        <w:jc w:val="both"/>
      </w:pPr>
      <w:r w:rsidRPr="00D3538C">
        <w:rPr>
          <w:sz w:val="28"/>
          <w:szCs w:val="28"/>
        </w:rPr>
        <w:t xml:space="preserve">по экономическим вопросам                                                   </w:t>
      </w:r>
      <w:r w:rsidR="000A16DB" w:rsidRPr="00D3538C">
        <w:rPr>
          <w:sz w:val="28"/>
          <w:szCs w:val="28"/>
        </w:rPr>
        <w:t xml:space="preserve">           </w:t>
      </w:r>
      <w:r w:rsidRPr="00D3538C">
        <w:rPr>
          <w:sz w:val="28"/>
          <w:szCs w:val="28"/>
        </w:rPr>
        <w:t xml:space="preserve">           Л.В. Ермилова</w:t>
      </w:r>
    </w:p>
    <w:p w14:paraId="5DEE5D3A" w14:textId="77777777" w:rsidR="009F2053" w:rsidRDefault="009F2053" w:rsidP="00B21D88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F2053" w:rsidSect="00030502">
      <w:pgSz w:w="11906" w:h="16838" w:code="9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BE7AE" w14:textId="77777777" w:rsidR="00B519AC" w:rsidRDefault="00B519AC" w:rsidP="004C31E9">
      <w:r>
        <w:separator/>
      </w:r>
    </w:p>
  </w:endnote>
  <w:endnote w:type="continuationSeparator" w:id="0">
    <w:p w14:paraId="435BD8D9" w14:textId="77777777" w:rsidR="00B519AC" w:rsidRDefault="00B519AC" w:rsidP="004C3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577534"/>
      <w:docPartObj>
        <w:docPartGallery w:val="Page Numbers (Bottom of Page)"/>
        <w:docPartUnique/>
      </w:docPartObj>
    </w:sdtPr>
    <w:sdtEndPr/>
    <w:sdtContent>
      <w:p w14:paraId="532C40CF" w14:textId="3641B25E" w:rsidR="00926983" w:rsidRDefault="009269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AA747E" w14:textId="77777777" w:rsidR="00926983" w:rsidRDefault="009269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AF8FF" w14:textId="77777777" w:rsidR="00B519AC" w:rsidRDefault="00B519AC" w:rsidP="004C31E9">
      <w:r>
        <w:separator/>
      </w:r>
    </w:p>
  </w:footnote>
  <w:footnote w:type="continuationSeparator" w:id="0">
    <w:p w14:paraId="0B14E859" w14:textId="77777777" w:rsidR="00B519AC" w:rsidRDefault="00B519AC" w:rsidP="004C3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hint="default"/>
      </w:rPr>
    </w:lvl>
  </w:abstractNum>
  <w:abstractNum w:abstractNumId="1" w15:restartNumberingAfterBreak="0">
    <w:nsid w:val="0CEC7104"/>
    <w:multiLevelType w:val="hybridMultilevel"/>
    <w:tmpl w:val="9AC4F9CE"/>
    <w:lvl w:ilvl="0" w:tplc="D768301A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92488B"/>
    <w:multiLevelType w:val="multilevel"/>
    <w:tmpl w:val="667ABD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CD66DF5"/>
    <w:multiLevelType w:val="multilevel"/>
    <w:tmpl w:val="AD1212A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7" w:hanging="2160"/>
      </w:pPr>
      <w:rPr>
        <w:rFonts w:hint="default"/>
      </w:rPr>
    </w:lvl>
  </w:abstractNum>
  <w:abstractNum w:abstractNumId="4" w15:restartNumberingAfterBreak="0">
    <w:nsid w:val="286305B3"/>
    <w:multiLevelType w:val="hybridMultilevel"/>
    <w:tmpl w:val="DAFEF45A"/>
    <w:lvl w:ilvl="0" w:tplc="925A1466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4240B16"/>
    <w:multiLevelType w:val="hybridMultilevel"/>
    <w:tmpl w:val="1056210E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386400E4"/>
    <w:multiLevelType w:val="hybridMultilevel"/>
    <w:tmpl w:val="CB1C64B2"/>
    <w:lvl w:ilvl="0" w:tplc="A626928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51EDE"/>
    <w:multiLevelType w:val="multilevel"/>
    <w:tmpl w:val="DF6E2C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8D3621A"/>
    <w:multiLevelType w:val="hybridMultilevel"/>
    <w:tmpl w:val="B4E4FE80"/>
    <w:lvl w:ilvl="0" w:tplc="21F2C4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9F30C12"/>
    <w:multiLevelType w:val="multilevel"/>
    <w:tmpl w:val="A0EE5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 w15:restartNumberingAfterBreak="0">
    <w:nsid w:val="5B395F40"/>
    <w:multiLevelType w:val="hybridMultilevel"/>
    <w:tmpl w:val="08B66F10"/>
    <w:lvl w:ilvl="0" w:tplc="C436D328">
      <w:start w:val="1"/>
      <w:numFmt w:val="bullet"/>
      <w:lvlText w:val="˗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CD8252C"/>
    <w:multiLevelType w:val="hybridMultilevel"/>
    <w:tmpl w:val="0772DEE6"/>
    <w:lvl w:ilvl="0" w:tplc="6C126514">
      <w:start w:val="3"/>
      <w:numFmt w:val="bullet"/>
      <w:lvlText w:val=""/>
      <w:lvlJc w:val="left"/>
      <w:pPr>
        <w:ind w:left="10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5F37151E"/>
    <w:multiLevelType w:val="hybridMultilevel"/>
    <w:tmpl w:val="EDBAA4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81309E"/>
    <w:multiLevelType w:val="hybridMultilevel"/>
    <w:tmpl w:val="AA4EEB8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3D10A17"/>
    <w:multiLevelType w:val="hybridMultilevel"/>
    <w:tmpl w:val="955A3B56"/>
    <w:lvl w:ilvl="0" w:tplc="6226D7D4">
      <w:start w:val="1"/>
      <w:numFmt w:val="decimal"/>
      <w:lvlText w:val="%1."/>
      <w:lvlJc w:val="center"/>
      <w:pPr>
        <w:ind w:left="128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645B4C14"/>
    <w:multiLevelType w:val="hybridMultilevel"/>
    <w:tmpl w:val="AE30EE8E"/>
    <w:lvl w:ilvl="0" w:tplc="644898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43B46">
      <w:numFmt w:val="none"/>
      <w:lvlText w:val=""/>
      <w:lvlJc w:val="left"/>
      <w:pPr>
        <w:tabs>
          <w:tab w:val="num" w:pos="360"/>
        </w:tabs>
      </w:pPr>
    </w:lvl>
    <w:lvl w:ilvl="2" w:tplc="6016C5EA">
      <w:numFmt w:val="none"/>
      <w:lvlText w:val=""/>
      <w:lvlJc w:val="left"/>
      <w:pPr>
        <w:tabs>
          <w:tab w:val="num" w:pos="360"/>
        </w:tabs>
      </w:pPr>
    </w:lvl>
    <w:lvl w:ilvl="3" w:tplc="54C813E4">
      <w:numFmt w:val="none"/>
      <w:lvlText w:val=""/>
      <w:lvlJc w:val="left"/>
      <w:pPr>
        <w:tabs>
          <w:tab w:val="num" w:pos="360"/>
        </w:tabs>
      </w:pPr>
    </w:lvl>
    <w:lvl w:ilvl="4" w:tplc="511AA3E8">
      <w:numFmt w:val="none"/>
      <w:lvlText w:val=""/>
      <w:lvlJc w:val="left"/>
      <w:pPr>
        <w:tabs>
          <w:tab w:val="num" w:pos="360"/>
        </w:tabs>
      </w:pPr>
    </w:lvl>
    <w:lvl w:ilvl="5" w:tplc="A894DE9E">
      <w:numFmt w:val="none"/>
      <w:lvlText w:val=""/>
      <w:lvlJc w:val="left"/>
      <w:pPr>
        <w:tabs>
          <w:tab w:val="num" w:pos="360"/>
        </w:tabs>
      </w:pPr>
    </w:lvl>
    <w:lvl w:ilvl="6" w:tplc="E168D2FE">
      <w:numFmt w:val="none"/>
      <w:lvlText w:val=""/>
      <w:lvlJc w:val="left"/>
      <w:pPr>
        <w:tabs>
          <w:tab w:val="num" w:pos="360"/>
        </w:tabs>
      </w:pPr>
    </w:lvl>
    <w:lvl w:ilvl="7" w:tplc="FD684440">
      <w:numFmt w:val="none"/>
      <w:lvlText w:val=""/>
      <w:lvlJc w:val="left"/>
      <w:pPr>
        <w:tabs>
          <w:tab w:val="num" w:pos="360"/>
        </w:tabs>
      </w:pPr>
    </w:lvl>
    <w:lvl w:ilvl="8" w:tplc="9FD0630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7F26C18"/>
    <w:multiLevelType w:val="multilevel"/>
    <w:tmpl w:val="DAFEF45A"/>
    <w:lvl w:ilvl="0">
      <w:start w:val="2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 w15:restartNumberingAfterBreak="0">
    <w:nsid w:val="6A3710C7"/>
    <w:multiLevelType w:val="hybridMultilevel"/>
    <w:tmpl w:val="37DE98D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D25E79"/>
    <w:multiLevelType w:val="hybridMultilevel"/>
    <w:tmpl w:val="65B2DEAA"/>
    <w:lvl w:ilvl="0" w:tplc="98BCC9AC">
      <w:start w:val="1"/>
      <w:numFmt w:val="decimal"/>
      <w:lvlText w:val="%1."/>
      <w:lvlJc w:val="center"/>
      <w:pPr>
        <w:ind w:left="1287" w:hanging="360"/>
      </w:pPr>
      <w:rPr>
        <w:rFonts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3973E79"/>
    <w:multiLevelType w:val="hybridMultilevel"/>
    <w:tmpl w:val="4E5A3D62"/>
    <w:lvl w:ilvl="0" w:tplc="695446BE">
      <w:start w:val="2"/>
      <w:numFmt w:val="decimal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2049449293">
    <w:abstractNumId w:val="9"/>
  </w:num>
  <w:num w:numId="2" w16cid:durableId="2052223437">
    <w:abstractNumId w:val="13"/>
  </w:num>
  <w:num w:numId="3" w16cid:durableId="687873278">
    <w:abstractNumId w:val="3"/>
  </w:num>
  <w:num w:numId="4" w16cid:durableId="1666125298">
    <w:abstractNumId w:val="2"/>
  </w:num>
  <w:num w:numId="5" w16cid:durableId="842818112">
    <w:abstractNumId w:val="1"/>
  </w:num>
  <w:num w:numId="6" w16cid:durableId="1070231814">
    <w:abstractNumId w:val="15"/>
  </w:num>
  <w:num w:numId="7" w16cid:durableId="2059159534">
    <w:abstractNumId w:val="17"/>
  </w:num>
  <w:num w:numId="8" w16cid:durableId="788935049">
    <w:abstractNumId w:val="14"/>
  </w:num>
  <w:num w:numId="9" w16cid:durableId="713773265">
    <w:abstractNumId w:val="8"/>
  </w:num>
  <w:num w:numId="10" w16cid:durableId="511725324">
    <w:abstractNumId w:val="18"/>
  </w:num>
  <w:num w:numId="11" w16cid:durableId="1174806369">
    <w:abstractNumId w:val="12"/>
  </w:num>
  <w:num w:numId="12" w16cid:durableId="23337442">
    <w:abstractNumId w:val="4"/>
  </w:num>
  <w:num w:numId="13" w16cid:durableId="1557426307">
    <w:abstractNumId w:val="16"/>
  </w:num>
  <w:num w:numId="14" w16cid:durableId="586429094">
    <w:abstractNumId w:val="5"/>
  </w:num>
  <w:num w:numId="15" w16cid:durableId="965742569">
    <w:abstractNumId w:val="19"/>
  </w:num>
  <w:num w:numId="16" w16cid:durableId="142504706">
    <w:abstractNumId w:val="11"/>
  </w:num>
  <w:num w:numId="17" w16cid:durableId="337587828">
    <w:abstractNumId w:val="10"/>
  </w:num>
  <w:num w:numId="18" w16cid:durableId="557515737">
    <w:abstractNumId w:val="6"/>
  </w:num>
  <w:num w:numId="19" w16cid:durableId="1396783439">
    <w:abstractNumId w:val="7"/>
  </w:num>
  <w:num w:numId="20" w16cid:durableId="192715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851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FC"/>
    <w:rsid w:val="000012B0"/>
    <w:rsid w:val="00003B17"/>
    <w:rsid w:val="00006422"/>
    <w:rsid w:val="00012F50"/>
    <w:rsid w:val="00015FAC"/>
    <w:rsid w:val="000167CB"/>
    <w:rsid w:val="00021D43"/>
    <w:rsid w:val="00027CD5"/>
    <w:rsid w:val="00030502"/>
    <w:rsid w:val="00032313"/>
    <w:rsid w:val="0003261C"/>
    <w:rsid w:val="00034B80"/>
    <w:rsid w:val="00047BC3"/>
    <w:rsid w:val="00055A2B"/>
    <w:rsid w:val="00064A42"/>
    <w:rsid w:val="00070E7E"/>
    <w:rsid w:val="00072A38"/>
    <w:rsid w:val="00074B07"/>
    <w:rsid w:val="000762B9"/>
    <w:rsid w:val="00076390"/>
    <w:rsid w:val="00081E71"/>
    <w:rsid w:val="000825DC"/>
    <w:rsid w:val="00085B5F"/>
    <w:rsid w:val="00092488"/>
    <w:rsid w:val="00092F11"/>
    <w:rsid w:val="000940E3"/>
    <w:rsid w:val="000A16DB"/>
    <w:rsid w:val="000A38DC"/>
    <w:rsid w:val="000A4422"/>
    <w:rsid w:val="000A78E3"/>
    <w:rsid w:val="000B676F"/>
    <w:rsid w:val="000C126E"/>
    <w:rsid w:val="000D2FB0"/>
    <w:rsid w:val="000D60E8"/>
    <w:rsid w:val="000E08CB"/>
    <w:rsid w:val="000E5FE9"/>
    <w:rsid w:val="000E7CB7"/>
    <w:rsid w:val="000F4065"/>
    <w:rsid w:val="000F4BD4"/>
    <w:rsid w:val="0010213A"/>
    <w:rsid w:val="00104238"/>
    <w:rsid w:val="001106D8"/>
    <w:rsid w:val="00123FCF"/>
    <w:rsid w:val="00125880"/>
    <w:rsid w:val="00125C07"/>
    <w:rsid w:val="00132EC5"/>
    <w:rsid w:val="001364EB"/>
    <w:rsid w:val="0014653E"/>
    <w:rsid w:val="001475EA"/>
    <w:rsid w:val="0015008D"/>
    <w:rsid w:val="0015183C"/>
    <w:rsid w:val="00161FF4"/>
    <w:rsid w:val="00163F3B"/>
    <w:rsid w:val="00184726"/>
    <w:rsid w:val="00186DC1"/>
    <w:rsid w:val="00195B25"/>
    <w:rsid w:val="001C1F46"/>
    <w:rsid w:val="001C267B"/>
    <w:rsid w:val="001C3C6D"/>
    <w:rsid w:val="001D0A5B"/>
    <w:rsid w:val="001D19F2"/>
    <w:rsid w:val="001D7E12"/>
    <w:rsid w:val="001E1540"/>
    <w:rsid w:val="001F1A0B"/>
    <w:rsid w:val="001F489A"/>
    <w:rsid w:val="001F7C77"/>
    <w:rsid w:val="0020254F"/>
    <w:rsid w:val="002047EF"/>
    <w:rsid w:val="00204831"/>
    <w:rsid w:val="00206127"/>
    <w:rsid w:val="00216269"/>
    <w:rsid w:val="002165F1"/>
    <w:rsid w:val="00217DA2"/>
    <w:rsid w:val="00220905"/>
    <w:rsid w:val="00221D07"/>
    <w:rsid w:val="00223642"/>
    <w:rsid w:val="002243F4"/>
    <w:rsid w:val="00224FD9"/>
    <w:rsid w:val="002273CC"/>
    <w:rsid w:val="00227F7A"/>
    <w:rsid w:val="00230DE3"/>
    <w:rsid w:val="00240467"/>
    <w:rsid w:val="002446F4"/>
    <w:rsid w:val="002464BE"/>
    <w:rsid w:val="00247A97"/>
    <w:rsid w:val="00250E0B"/>
    <w:rsid w:val="00254225"/>
    <w:rsid w:val="002744D9"/>
    <w:rsid w:val="00274699"/>
    <w:rsid w:val="002775EB"/>
    <w:rsid w:val="00281355"/>
    <w:rsid w:val="0029303B"/>
    <w:rsid w:val="002953A5"/>
    <w:rsid w:val="002A22C2"/>
    <w:rsid w:val="002B36EC"/>
    <w:rsid w:val="002B53D2"/>
    <w:rsid w:val="002B7C3C"/>
    <w:rsid w:val="002C7326"/>
    <w:rsid w:val="002D7FA8"/>
    <w:rsid w:val="002E0059"/>
    <w:rsid w:val="002E0288"/>
    <w:rsid w:val="002E1B89"/>
    <w:rsid w:val="002E7C3F"/>
    <w:rsid w:val="002F73C2"/>
    <w:rsid w:val="002F7CB5"/>
    <w:rsid w:val="00300F1F"/>
    <w:rsid w:val="00303197"/>
    <w:rsid w:val="00332B07"/>
    <w:rsid w:val="00334D1A"/>
    <w:rsid w:val="00342740"/>
    <w:rsid w:val="003433C1"/>
    <w:rsid w:val="00351B94"/>
    <w:rsid w:val="00352C28"/>
    <w:rsid w:val="00363F62"/>
    <w:rsid w:val="00384AC9"/>
    <w:rsid w:val="00386020"/>
    <w:rsid w:val="00386253"/>
    <w:rsid w:val="00391ECB"/>
    <w:rsid w:val="003A0DDE"/>
    <w:rsid w:val="003A1DA0"/>
    <w:rsid w:val="003B0EC6"/>
    <w:rsid w:val="003B141C"/>
    <w:rsid w:val="003B1FB1"/>
    <w:rsid w:val="003B4A6A"/>
    <w:rsid w:val="003C0EAA"/>
    <w:rsid w:val="003C13BF"/>
    <w:rsid w:val="003C1D01"/>
    <w:rsid w:val="003C34FC"/>
    <w:rsid w:val="003C67A8"/>
    <w:rsid w:val="003D1685"/>
    <w:rsid w:val="003D7593"/>
    <w:rsid w:val="003E13A2"/>
    <w:rsid w:val="003E5BDF"/>
    <w:rsid w:val="003F08D2"/>
    <w:rsid w:val="003F193C"/>
    <w:rsid w:val="003F5AA1"/>
    <w:rsid w:val="0040149F"/>
    <w:rsid w:val="0040151E"/>
    <w:rsid w:val="004021B1"/>
    <w:rsid w:val="004033B5"/>
    <w:rsid w:val="0040426B"/>
    <w:rsid w:val="00406FE6"/>
    <w:rsid w:val="00416C7F"/>
    <w:rsid w:val="00421EC1"/>
    <w:rsid w:val="00430078"/>
    <w:rsid w:val="004319E3"/>
    <w:rsid w:val="004466E2"/>
    <w:rsid w:val="00452858"/>
    <w:rsid w:val="00457E1D"/>
    <w:rsid w:val="0046679F"/>
    <w:rsid w:val="00470D94"/>
    <w:rsid w:val="00485929"/>
    <w:rsid w:val="004877F8"/>
    <w:rsid w:val="00491C98"/>
    <w:rsid w:val="00492FBB"/>
    <w:rsid w:val="00494C1E"/>
    <w:rsid w:val="00496BD3"/>
    <w:rsid w:val="004A08A5"/>
    <w:rsid w:val="004A2AE4"/>
    <w:rsid w:val="004B685C"/>
    <w:rsid w:val="004B7765"/>
    <w:rsid w:val="004C31E9"/>
    <w:rsid w:val="004D4F2F"/>
    <w:rsid w:val="004E2D3C"/>
    <w:rsid w:val="004E38B9"/>
    <w:rsid w:val="004F0274"/>
    <w:rsid w:val="004F5E03"/>
    <w:rsid w:val="004F62E3"/>
    <w:rsid w:val="004F686D"/>
    <w:rsid w:val="00506161"/>
    <w:rsid w:val="0051049E"/>
    <w:rsid w:val="0051526A"/>
    <w:rsid w:val="00525A31"/>
    <w:rsid w:val="00530628"/>
    <w:rsid w:val="005316F0"/>
    <w:rsid w:val="00533273"/>
    <w:rsid w:val="00541680"/>
    <w:rsid w:val="005429A1"/>
    <w:rsid w:val="00543CD2"/>
    <w:rsid w:val="00544F20"/>
    <w:rsid w:val="00556BDA"/>
    <w:rsid w:val="00564BAA"/>
    <w:rsid w:val="00566D85"/>
    <w:rsid w:val="005719F3"/>
    <w:rsid w:val="00571CC1"/>
    <w:rsid w:val="00573292"/>
    <w:rsid w:val="00576ED6"/>
    <w:rsid w:val="005A7191"/>
    <w:rsid w:val="005B2AF2"/>
    <w:rsid w:val="005B326E"/>
    <w:rsid w:val="005B5245"/>
    <w:rsid w:val="005C3608"/>
    <w:rsid w:val="005C381E"/>
    <w:rsid w:val="005C4564"/>
    <w:rsid w:val="005C465A"/>
    <w:rsid w:val="005C4798"/>
    <w:rsid w:val="005D1A6E"/>
    <w:rsid w:val="005D402A"/>
    <w:rsid w:val="005D78E8"/>
    <w:rsid w:val="005E3222"/>
    <w:rsid w:val="005E532C"/>
    <w:rsid w:val="005E6CE0"/>
    <w:rsid w:val="005E7725"/>
    <w:rsid w:val="005F2F3B"/>
    <w:rsid w:val="005F34CE"/>
    <w:rsid w:val="005F373D"/>
    <w:rsid w:val="005F4651"/>
    <w:rsid w:val="0060165B"/>
    <w:rsid w:val="00601917"/>
    <w:rsid w:val="006066C0"/>
    <w:rsid w:val="00606E0F"/>
    <w:rsid w:val="00620197"/>
    <w:rsid w:val="00627D19"/>
    <w:rsid w:val="00632E20"/>
    <w:rsid w:val="006367B5"/>
    <w:rsid w:val="00637E1C"/>
    <w:rsid w:val="0064395C"/>
    <w:rsid w:val="00647AD0"/>
    <w:rsid w:val="00654ACB"/>
    <w:rsid w:val="00661492"/>
    <w:rsid w:val="00680549"/>
    <w:rsid w:val="006812B8"/>
    <w:rsid w:val="0068287B"/>
    <w:rsid w:val="00686721"/>
    <w:rsid w:val="00686E3A"/>
    <w:rsid w:val="006959B3"/>
    <w:rsid w:val="006A3C17"/>
    <w:rsid w:val="006A3D52"/>
    <w:rsid w:val="006A6DAC"/>
    <w:rsid w:val="006B13B8"/>
    <w:rsid w:val="006B1CBA"/>
    <w:rsid w:val="006B223B"/>
    <w:rsid w:val="006C634B"/>
    <w:rsid w:val="006D34D1"/>
    <w:rsid w:val="006D47BC"/>
    <w:rsid w:val="006D5247"/>
    <w:rsid w:val="006D7585"/>
    <w:rsid w:val="006E2849"/>
    <w:rsid w:val="006E3EF3"/>
    <w:rsid w:val="0070219F"/>
    <w:rsid w:val="00703DC8"/>
    <w:rsid w:val="0071494B"/>
    <w:rsid w:val="007208A4"/>
    <w:rsid w:val="00726460"/>
    <w:rsid w:val="00732FCD"/>
    <w:rsid w:val="00733793"/>
    <w:rsid w:val="007360A4"/>
    <w:rsid w:val="0074003B"/>
    <w:rsid w:val="00740D01"/>
    <w:rsid w:val="00746F55"/>
    <w:rsid w:val="00747F47"/>
    <w:rsid w:val="00750FE7"/>
    <w:rsid w:val="007543F2"/>
    <w:rsid w:val="00754CE5"/>
    <w:rsid w:val="007609B0"/>
    <w:rsid w:val="00772811"/>
    <w:rsid w:val="00782DF7"/>
    <w:rsid w:val="0078369E"/>
    <w:rsid w:val="00785C67"/>
    <w:rsid w:val="00794792"/>
    <w:rsid w:val="007A23E3"/>
    <w:rsid w:val="007A45ED"/>
    <w:rsid w:val="007A4CF8"/>
    <w:rsid w:val="007B1B2C"/>
    <w:rsid w:val="007B1FC0"/>
    <w:rsid w:val="007B5416"/>
    <w:rsid w:val="007B61F8"/>
    <w:rsid w:val="007C2118"/>
    <w:rsid w:val="007C47F7"/>
    <w:rsid w:val="007E671F"/>
    <w:rsid w:val="007E7FDD"/>
    <w:rsid w:val="007F0C8B"/>
    <w:rsid w:val="007F1888"/>
    <w:rsid w:val="007F2406"/>
    <w:rsid w:val="007F789E"/>
    <w:rsid w:val="008026A0"/>
    <w:rsid w:val="0080340C"/>
    <w:rsid w:val="008060E2"/>
    <w:rsid w:val="00806CD0"/>
    <w:rsid w:val="00811A17"/>
    <w:rsid w:val="00824000"/>
    <w:rsid w:val="008337B6"/>
    <w:rsid w:val="00834B43"/>
    <w:rsid w:val="00835DE6"/>
    <w:rsid w:val="00835FCC"/>
    <w:rsid w:val="0083694E"/>
    <w:rsid w:val="0084066D"/>
    <w:rsid w:val="00843BFF"/>
    <w:rsid w:val="0084577F"/>
    <w:rsid w:val="00846EDB"/>
    <w:rsid w:val="00850354"/>
    <w:rsid w:val="00850549"/>
    <w:rsid w:val="00851F5F"/>
    <w:rsid w:val="00854E41"/>
    <w:rsid w:val="00856C96"/>
    <w:rsid w:val="008611DC"/>
    <w:rsid w:val="00862399"/>
    <w:rsid w:val="00863580"/>
    <w:rsid w:val="0087110B"/>
    <w:rsid w:val="00872B31"/>
    <w:rsid w:val="008761D0"/>
    <w:rsid w:val="00887704"/>
    <w:rsid w:val="00890DCC"/>
    <w:rsid w:val="008919F1"/>
    <w:rsid w:val="00892152"/>
    <w:rsid w:val="008955C9"/>
    <w:rsid w:val="008A2493"/>
    <w:rsid w:val="008A5C12"/>
    <w:rsid w:val="008A7538"/>
    <w:rsid w:val="008B0F85"/>
    <w:rsid w:val="008B25EF"/>
    <w:rsid w:val="008B28AD"/>
    <w:rsid w:val="008B6728"/>
    <w:rsid w:val="008C5805"/>
    <w:rsid w:val="008C61F0"/>
    <w:rsid w:val="008C7601"/>
    <w:rsid w:val="008D3564"/>
    <w:rsid w:val="008D5EDC"/>
    <w:rsid w:val="008D6946"/>
    <w:rsid w:val="008F12B8"/>
    <w:rsid w:val="008F23DC"/>
    <w:rsid w:val="008F3AD6"/>
    <w:rsid w:val="0090174C"/>
    <w:rsid w:val="00906A3D"/>
    <w:rsid w:val="00923C2D"/>
    <w:rsid w:val="00925177"/>
    <w:rsid w:val="009261FB"/>
    <w:rsid w:val="00926983"/>
    <w:rsid w:val="00931483"/>
    <w:rsid w:val="0093327A"/>
    <w:rsid w:val="009373A2"/>
    <w:rsid w:val="009400F1"/>
    <w:rsid w:val="00943E00"/>
    <w:rsid w:val="00945333"/>
    <w:rsid w:val="0095600F"/>
    <w:rsid w:val="009634F4"/>
    <w:rsid w:val="009712B7"/>
    <w:rsid w:val="00976CDB"/>
    <w:rsid w:val="009915DD"/>
    <w:rsid w:val="009931D4"/>
    <w:rsid w:val="009945FF"/>
    <w:rsid w:val="009A610A"/>
    <w:rsid w:val="009A63AB"/>
    <w:rsid w:val="009B558B"/>
    <w:rsid w:val="009B5AAC"/>
    <w:rsid w:val="009B5BBF"/>
    <w:rsid w:val="009B76BA"/>
    <w:rsid w:val="009B77DB"/>
    <w:rsid w:val="009B7B05"/>
    <w:rsid w:val="009C1159"/>
    <w:rsid w:val="009C31A1"/>
    <w:rsid w:val="009C5E8C"/>
    <w:rsid w:val="009D1F9F"/>
    <w:rsid w:val="009D5078"/>
    <w:rsid w:val="009D70F5"/>
    <w:rsid w:val="009E1452"/>
    <w:rsid w:val="009E62C6"/>
    <w:rsid w:val="009E74C9"/>
    <w:rsid w:val="009F2053"/>
    <w:rsid w:val="009F34FB"/>
    <w:rsid w:val="00A0066F"/>
    <w:rsid w:val="00A07807"/>
    <w:rsid w:val="00A13CC2"/>
    <w:rsid w:val="00A15B9B"/>
    <w:rsid w:val="00A16F8B"/>
    <w:rsid w:val="00A21A71"/>
    <w:rsid w:val="00A22D4C"/>
    <w:rsid w:val="00A23060"/>
    <w:rsid w:val="00A2377E"/>
    <w:rsid w:val="00A40401"/>
    <w:rsid w:val="00A40716"/>
    <w:rsid w:val="00A41225"/>
    <w:rsid w:val="00A4481C"/>
    <w:rsid w:val="00A5257C"/>
    <w:rsid w:val="00A56273"/>
    <w:rsid w:val="00A57FE8"/>
    <w:rsid w:val="00A65275"/>
    <w:rsid w:val="00A70229"/>
    <w:rsid w:val="00A717C5"/>
    <w:rsid w:val="00A76329"/>
    <w:rsid w:val="00A804DD"/>
    <w:rsid w:val="00A80F5A"/>
    <w:rsid w:val="00A82CC8"/>
    <w:rsid w:val="00A82EED"/>
    <w:rsid w:val="00A91D0D"/>
    <w:rsid w:val="00A92C49"/>
    <w:rsid w:val="00A94314"/>
    <w:rsid w:val="00A97C58"/>
    <w:rsid w:val="00AA3247"/>
    <w:rsid w:val="00AB1995"/>
    <w:rsid w:val="00AC0CF5"/>
    <w:rsid w:val="00AD33E3"/>
    <w:rsid w:val="00AD4A5B"/>
    <w:rsid w:val="00AD60E4"/>
    <w:rsid w:val="00AE295A"/>
    <w:rsid w:val="00AE5576"/>
    <w:rsid w:val="00AE5E63"/>
    <w:rsid w:val="00AF5203"/>
    <w:rsid w:val="00B02152"/>
    <w:rsid w:val="00B042F9"/>
    <w:rsid w:val="00B126CB"/>
    <w:rsid w:val="00B14339"/>
    <w:rsid w:val="00B1726D"/>
    <w:rsid w:val="00B21D3A"/>
    <w:rsid w:val="00B21D88"/>
    <w:rsid w:val="00B26C4F"/>
    <w:rsid w:val="00B355CB"/>
    <w:rsid w:val="00B37FF0"/>
    <w:rsid w:val="00B4041E"/>
    <w:rsid w:val="00B451B9"/>
    <w:rsid w:val="00B519AC"/>
    <w:rsid w:val="00B51A25"/>
    <w:rsid w:val="00B56AB8"/>
    <w:rsid w:val="00B57734"/>
    <w:rsid w:val="00B61686"/>
    <w:rsid w:val="00B61B54"/>
    <w:rsid w:val="00B633B0"/>
    <w:rsid w:val="00B646A8"/>
    <w:rsid w:val="00B75DEE"/>
    <w:rsid w:val="00B8130C"/>
    <w:rsid w:val="00B814E4"/>
    <w:rsid w:val="00B83F5C"/>
    <w:rsid w:val="00B843F0"/>
    <w:rsid w:val="00B85451"/>
    <w:rsid w:val="00B85BCD"/>
    <w:rsid w:val="00B93D65"/>
    <w:rsid w:val="00B9459D"/>
    <w:rsid w:val="00BA0063"/>
    <w:rsid w:val="00BA4167"/>
    <w:rsid w:val="00BA4450"/>
    <w:rsid w:val="00BA4839"/>
    <w:rsid w:val="00BA4E88"/>
    <w:rsid w:val="00BB16E9"/>
    <w:rsid w:val="00BB485B"/>
    <w:rsid w:val="00BB6B99"/>
    <w:rsid w:val="00BC3C23"/>
    <w:rsid w:val="00BC4D15"/>
    <w:rsid w:val="00BC5A96"/>
    <w:rsid w:val="00BD0B29"/>
    <w:rsid w:val="00BD1BAC"/>
    <w:rsid w:val="00BD2B40"/>
    <w:rsid w:val="00BD4CA4"/>
    <w:rsid w:val="00BE023D"/>
    <w:rsid w:val="00BE47E1"/>
    <w:rsid w:val="00BF4DFE"/>
    <w:rsid w:val="00BF6371"/>
    <w:rsid w:val="00C0028A"/>
    <w:rsid w:val="00C0611E"/>
    <w:rsid w:val="00C10D9F"/>
    <w:rsid w:val="00C1194E"/>
    <w:rsid w:val="00C16CEB"/>
    <w:rsid w:val="00C2155C"/>
    <w:rsid w:val="00C21966"/>
    <w:rsid w:val="00C23F54"/>
    <w:rsid w:val="00C319A0"/>
    <w:rsid w:val="00C414BE"/>
    <w:rsid w:val="00C44C79"/>
    <w:rsid w:val="00C54FD9"/>
    <w:rsid w:val="00C61ADA"/>
    <w:rsid w:val="00C6405B"/>
    <w:rsid w:val="00C672FD"/>
    <w:rsid w:val="00C70FFA"/>
    <w:rsid w:val="00C75DE2"/>
    <w:rsid w:val="00C82308"/>
    <w:rsid w:val="00C8368B"/>
    <w:rsid w:val="00C83C2F"/>
    <w:rsid w:val="00C870A8"/>
    <w:rsid w:val="00CA48FC"/>
    <w:rsid w:val="00CA536D"/>
    <w:rsid w:val="00CA6532"/>
    <w:rsid w:val="00CA6950"/>
    <w:rsid w:val="00CB52BF"/>
    <w:rsid w:val="00CB5C29"/>
    <w:rsid w:val="00CB70C7"/>
    <w:rsid w:val="00CC4226"/>
    <w:rsid w:val="00CD0FC3"/>
    <w:rsid w:val="00CD2846"/>
    <w:rsid w:val="00CD3DB2"/>
    <w:rsid w:val="00CE13B6"/>
    <w:rsid w:val="00CE6057"/>
    <w:rsid w:val="00CE7767"/>
    <w:rsid w:val="00CF3F8A"/>
    <w:rsid w:val="00CF57C4"/>
    <w:rsid w:val="00CF6E96"/>
    <w:rsid w:val="00D0558C"/>
    <w:rsid w:val="00D118C9"/>
    <w:rsid w:val="00D25D1D"/>
    <w:rsid w:val="00D27A6C"/>
    <w:rsid w:val="00D3538C"/>
    <w:rsid w:val="00D4292F"/>
    <w:rsid w:val="00D50293"/>
    <w:rsid w:val="00D52CD9"/>
    <w:rsid w:val="00D6762E"/>
    <w:rsid w:val="00D718EB"/>
    <w:rsid w:val="00D758A2"/>
    <w:rsid w:val="00D82932"/>
    <w:rsid w:val="00D84D2E"/>
    <w:rsid w:val="00D874F0"/>
    <w:rsid w:val="00D91D92"/>
    <w:rsid w:val="00D961B1"/>
    <w:rsid w:val="00DA0FA4"/>
    <w:rsid w:val="00DA3F1A"/>
    <w:rsid w:val="00DA50D8"/>
    <w:rsid w:val="00DA64AA"/>
    <w:rsid w:val="00DA7F46"/>
    <w:rsid w:val="00DB1066"/>
    <w:rsid w:val="00DB316A"/>
    <w:rsid w:val="00DB3B6D"/>
    <w:rsid w:val="00DB41AD"/>
    <w:rsid w:val="00DB4840"/>
    <w:rsid w:val="00DB78EA"/>
    <w:rsid w:val="00DC0CA3"/>
    <w:rsid w:val="00DC1963"/>
    <w:rsid w:val="00DC1B7E"/>
    <w:rsid w:val="00DC4078"/>
    <w:rsid w:val="00DC638A"/>
    <w:rsid w:val="00DD1672"/>
    <w:rsid w:val="00DD669E"/>
    <w:rsid w:val="00DD744C"/>
    <w:rsid w:val="00DE6F3D"/>
    <w:rsid w:val="00E06C7A"/>
    <w:rsid w:val="00E208D6"/>
    <w:rsid w:val="00E23C8F"/>
    <w:rsid w:val="00E24E6C"/>
    <w:rsid w:val="00E3567D"/>
    <w:rsid w:val="00E40D8E"/>
    <w:rsid w:val="00E45218"/>
    <w:rsid w:val="00E51228"/>
    <w:rsid w:val="00E577DD"/>
    <w:rsid w:val="00E606CE"/>
    <w:rsid w:val="00E618AA"/>
    <w:rsid w:val="00E6252F"/>
    <w:rsid w:val="00E629D4"/>
    <w:rsid w:val="00E63BBA"/>
    <w:rsid w:val="00E66AD9"/>
    <w:rsid w:val="00E67370"/>
    <w:rsid w:val="00E81DE2"/>
    <w:rsid w:val="00E81F8C"/>
    <w:rsid w:val="00E87F5A"/>
    <w:rsid w:val="00E902A4"/>
    <w:rsid w:val="00E90320"/>
    <w:rsid w:val="00E93D8A"/>
    <w:rsid w:val="00E96FD4"/>
    <w:rsid w:val="00E975E8"/>
    <w:rsid w:val="00EA113D"/>
    <w:rsid w:val="00EA3ADF"/>
    <w:rsid w:val="00EB3EA5"/>
    <w:rsid w:val="00EB6B19"/>
    <w:rsid w:val="00EC3262"/>
    <w:rsid w:val="00ED20EB"/>
    <w:rsid w:val="00ED43CB"/>
    <w:rsid w:val="00EE2B64"/>
    <w:rsid w:val="00EE6399"/>
    <w:rsid w:val="00EF52EA"/>
    <w:rsid w:val="00EF589E"/>
    <w:rsid w:val="00EF65C5"/>
    <w:rsid w:val="00F00653"/>
    <w:rsid w:val="00F013BE"/>
    <w:rsid w:val="00F033BB"/>
    <w:rsid w:val="00F06C20"/>
    <w:rsid w:val="00F1130D"/>
    <w:rsid w:val="00F2427B"/>
    <w:rsid w:val="00F25499"/>
    <w:rsid w:val="00F25BD1"/>
    <w:rsid w:val="00F35A8B"/>
    <w:rsid w:val="00F450FF"/>
    <w:rsid w:val="00F510F1"/>
    <w:rsid w:val="00F516FA"/>
    <w:rsid w:val="00F52203"/>
    <w:rsid w:val="00F52950"/>
    <w:rsid w:val="00F577A8"/>
    <w:rsid w:val="00F57C00"/>
    <w:rsid w:val="00F60FD1"/>
    <w:rsid w:val="00F617F8"/>
    <w:rsid w:val="00F6471B"/>
    <w:rsid w:val="00F67E5F"/>
    <w:rsid w:val="00F70BF3"/>
    <w:rsid w:val="00F7188C"/>
    <w:rsid w:val="00F72471"/>
    <w:rsid w:val="00F7281B"/>
    <w:rsid w:val="00F75B52"/>
    <w:rsid w:val="00F77041"/>
    <w:rsid w:val="00F77BA0"/>
    <w:rsid w:val="00F80B4C"/>
    <w:rsid w:val="00F814D1"/>
    <w:rsid w:val="00F8453F"/>
    <w:rsid w:val="00F97025"/>
    <w:rsid w:val="00FA1046"/>
    <w:rsid w:val="00FA3934"/>
    <w:rsid w:val="00FA564B"/>
    <w:rsid w:val="00FA7C02"/>
    <w:rsid w:val="00FB1ECE"/>
    <w:rsid w:val="00FB3151"/>
    <w:rsid w:val="00FB3D00"/>
    <w:rsid w:val="00FB4B7F"/>
    <w:rsid w:val="00FC34E2"/>
    <w:rsid w:val="00FD4162"/>
    <w:rsid w:val="00FD56C3"/>
    <w:rsid w:val="00FD657A"/>
    <w:rsid w:val="00FE4AD9"/>
    <w:rsid w:val="00FF41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94FDF2B"/>
  <w15:docId w15:val="{273DC201-BB6D-4471-9EF1-EFA1A81E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16FA"/>
    <w:pPr>
      <w:widowControl w:val="0"/>
      <w:autoSpaceDE w:val="0"/>
      <w:autoSpaceDN w:val="0"/>
      <w:adjustRightInd w:val="0"/>
      <w:spacing w:before="1"/>
      <w:jc w:val="right"/>
      <w:outlineLvl w:val="0"/>
    </w:pPr>
    <w:rPr>
      <w:rFonts w:eastAsiaTheme="minorEastAsia"/>
      <w:sz w:val="20"/>
      <w:szCs w:val="20"/>
    </w:rPr>
  </w:style>
  <w:style w:type="paragraph" w:styleId="2">
    <w:name w:val="heading 2"/>
    <w:basedOn w:val="a"/>
    <w:next w:val="a"/>
    <w:link w:val="20"/>
    <w:qFormat/>
    <w:rsid w:val="00E902A4"/>
    <w:pPr>
      <w:keepNext/>
      <w:suppressAutoHyphens/>
      <w:autoSpaceDE w:val="0"/>
      <w:spacing w:before="240" w:after="60"/>
      <w:ind w:firstLine="540"/>
      <w:jc w:val="both"/>
      <w:outlineLvl w:val="1"/>
    </w:pPr>
    <w:rPr>
      <w:rFonts w:ascii="Cambria" w:hAnsi="Cambria" w:cs="Cambria"/>
      <w:b/>
      <w:bCs/>
      <w:i/>
      <w:iCs/>
      <w:sz w:val="28"/>
      <w:szCs w:val="28"/>
      <w:lang w:val="x-none" w:eastAsia="zh-CN"/>
    </w:rPr>
  </w:style>
  <w:style w:type="paragraph" w:styleId="3">
    <w:name w:val="heading 3"/>
    <w:basedOn w:val="a"/>
    <w:next w:val="a"/>
    <w:link w:val="30"/>
    <w:qFormat/>
    <w:rsid w:val="00E902A4"/>
    <w:pPr>
      <w:keepNext/>
      <w:keepLines/>
      <w:suppressAutoHyphens/>
      <w:autoSpaceDE w:val="0"/>
      <w:spacing w:before="40" w:line="480" w:lineRule="auto"/>
      <w:ind w:firstLine="540"/>
      <w:jc w:val="both"/>
      <w:outlineLvl w:val="2"/>
    </w:pPr>
    <w:rPr>
      <w:b/>
      <w:i/>
      <w:sz w:val="28"/>
      <w:lang w:val="x-none" w:eastAsia="zh-CN"/>
    </w:rPr>
  </w:style>
  <w:style w:type="paragraph" w:styleId="4">
    <w:name w:val="heading 4"/>
    <w:basedOn w:val="a"/>
    <w:next w:val="a"/>
    <w:link w:val="40"/>
    <w:qFormat/>
    <w:rsid w:val="00E902A4"/>
    <w:pPr>
      <w:keepNext/>
      <w:keepLines/>
      <w:suppressAutoHyphens/>
      <w:autoSpaceDE w:val="0"/>
      <w:spacing w:before="40"/>
      <w:ind w:firstLine="540"/>
      <w:jc w:val="both"/>
      <w:outlineLvl w:val="3"/>
    </w:pPr>
    <w:rPr>
      <w:i/>
      <w:iCs/>
      <w:sz w:val="28"/>
      <w:szCs w:val="20"/>
      <w:lang w:val="x-none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FD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16F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902A4"/>
    <w:rPr>
      <w:rFonts w:ascii="Cambria" w:eastAsia="Times New Roman" w:hAnsi="Cambria" w:cs="Cambria"/>
      <w:b/>
      <w:bCs/>
      <w:i/>
      <w:iCs/>
      <w:sz w:val="28"/>
      <w:szCs w:val="28"/>
      <w:lang w:val="x-none" w:eastAsia="zh-CN"/>
    </w:rPr>
  </w:style>
  <w:style w:type="character" w:customStyle="1" w:styleId="30">
    <w:name w:val="Заголовок 3 Знак"/>
    <w:basedOn w:val="a0"/>
    <w:link w:val="3"/>
    <w:rsid w:val="00E902A4"/>
    <w:rPr>
      <w:rFonts w:ascii="Times New Roman" w:eastAsia="Times New Roman" w:hAnsi="Times New Roman" w:cs="Times New Roman"/>
      <w:b/>
      <w:i/>
      <w:sz w:val="28"/>
      <w:szCs w:val="24"/>
      <w:lang w:val="x-none" w:eastAsia="zh-CN"/>
    </w:rPr>
  </w:style>
  <w:style w:type="character" w:customStyle="1" w:styleId="40">
    <w:name w:val="Заголовок 4 Знак"/>
    <w:basedOn w:val="a0"/>
    <w:link w:val="4"/>
    <w:rsid w:val="00E902A4"/>
    <w:rPr>
      <w:rFonts w:ascii="Times New Roman" w:eastAsia="Times New Roman" w:hAnsi="Times New Roman" w:cs="Times New Roman"/>
      <w:i/>
      <w:iCs/>
      <w:sz w:val="28"/>
      <w:szCs w:val="20"/>
      <w:lang w:val="x-none" w:eastAsia="zh-CN"/>
    </w:rPr>
  </w:style>
  <w:style w:type="paragraph" w:styleId="a3">
    <w:name w:val="Balloon Text"/>
    <w:basedOn w:val="a"/>
    <w:link w:val="a4"/>
    <w:unhideWhenUsed/>
    <w:rsid w:val="001258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588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3C34F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aliases w:val="Знак1"/>
    <w:basedOn w:val="a"/>
    <w:link w:val="a6"/>
    <w:rsid w:val="003C34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1 Знак"/>
    <w:basedOn w:val="a0"/>
    <w:link w:val="a5"/>
    <w:rsid w:val="003C34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3C34FC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7F0C8B"/>
    <w:pPr>
      <w:spacing w:before="100" w:beforeAutospacing="1" w:after="100" w:afterAutospacing="1"/>
    </w:pPr>
  </w:style>
  <w:style w:type="paragraph" w:customStyle="1" w:styleId="a8">
    <w:name w:val="Знак Знак Знак Знак"/>
    <w:basedOn w:val="a"/>
    <w:rsid w:val="009634F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9">
    <w:name w:val="List Paragraph"/>
    <w:basedOn w:val="a"/>
    <w:uiPriority w:val="34"/>
    <w:qFormat/>
    <w:rsid w:val="00E93D8A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4C31E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C31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"/>
    <w:basedOn w:val="a"/>
    <w:rsid w:val="009F205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page number"/>
    <w:basedOn w:val="a0"/>
    <w:rsid w:val="009F2053"/>
  </w:style>
  <w:style w:type="paragraph" w:styleId="ae">
    <w:name w:val="No Spacing"/>
    <w:uiPriority w:val="1"/>
    <w:qFormat/>
    <w:rsid w:val="009F2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274699"/>
    <w:pPr>
      <w:widowControl w:val="0"/>
      <w:autoSpaceDE w:val="0"/>
      <w:autoSpaceDN w:val="0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rsid w:val="005C465A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fontstyle01">
    <w:name w:val="fontstyle01"/>
    <w:basedOn w:val="a0"/>
    <w:rsid w:val="00E577D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Hyperlink"/>
    <w:rsid w:val="009B77DB"/>
    <w:rPr>
      <w:color w:val="000080"/>
      <w:u w:val="single"/>
    </w:rPr>
  </w:style>
  <w:style w:type="character" w:customStyle="1" w:styleId="fontstyle21">
    <w:name w:val="fontstyle21"/>
    <w:basedOn w:val="a0"/>
    <w:rsid w:val="00BB16E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1">
    <w:name w:val="Абзац списка1"/>
    <w:basedOn w:val="a"/>
    <w:qFormat/>
    <w:rsid w:val="00D82932"/>
    <w:pPr>
      <w:suppressAutoHyphens/>
      <w:autoSpaceDE w:val="0"/>
      <w:spacing w:after="200" w:line="276" w:lineRule="auto"/>
      <w:ind w:left="720" w:firstLine="540"/>
      <w:contextualSpacing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2">
    <w:name w:val="1"/>
    <w:basedOn w:val="a"/>
    <w:next w:val="a7"/>
    <w:uiPriority w:val="99"/>
    <w:unhideWhenUsed/>
    <w:rsid w:val="00406FE6"/>
    <w:pPr>
      <w:spacing w:before="100" w:beforeAutospacing="1" w:after="100" w:afterAutospacing="1"/>
    </w:pPr>
  </w:style>
  <w:style w:type="paragraph" w:styleId="af0">
    <w:name w:val="Body Text"/>
    <w:basedOn w:val="a"/>
    <w:link w:val="af1"/>
    <w:rsid w:val="008A2493"/>
    <w:pPr>
      <w:suppressAutoHyphens/>
      <w:autoSpaceDE w:val="0"/>
      <w:spacing w:after="140" w:line="276" w:lineRule="auto"/>
      <w:ind w:firstLine="540"/>
      <w:jc w:val="both"/>
    </w:pPr>
    <w:rPr>
      <w:rFonts w:eastAsia="Calibri"/>
      <w:sz w:val="28"/>
      <w:szCs w:val="28"/>
      <w:lang w:eastAsia="zh-CN"/>
    </w:rPr>
  </w:style>
  <w:style w:type="character" w:customStyle="1" w:styleId="af1">
    <w:name w:val="Основной текст Знак"/>
    <w:basedOn w:val="a0"/>
    <w:link w:val="af0"/>
    <w:rsid w:val="008A2493"/>
    <w:rPr>
      <w:rFonts w:ascii="Times New Roman" w:eastAsia="Calibri" w:hAnsi="Times New Roman" w:cs="Times New Roman"/>
      <w:sz w:val="28"/>
      <w:szCs w:val="28"/>
      <w:lang w:eastAsia="zh-CN"/>
    </w:rPr>
  </w:style>
  <w:style w:type="paragraph" w:customStyle="1" w:styleId="ConsPlusCell">
    <w:name w:val="ConsPlusCell"/>
    <w:qFormat/>
    <w:rsid w:val="008A2493"/>
    <w:pPr>
      <w:widowControl w:val="0"/>
      <w:suppressAutoHyphens/>
    </w:pPr>
    <w:rPr>
      <w:rFonts w:ascii="Arial" w:eastAsia="Times New Roman" w:hAnsi="Arial" w:cs="Arial"/>
      <w:sz w:val="20"/>
      <w:szCs w:val="20"/>
      <w:lang w:eastAsia="ru-RU"/>
    </w:rPr>
  </w:style>
  <w:style w:type="table" w:styleId="21">
    <w:name w:val="Plain Table 2"/>
    <w:basedOn w:val="a1"/>
    <w:uiPriority w:val="42"/>
    <w:rsid w:val="008A2493"/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2">
    <w:name w:val="footnote text"/>
    <w:basedOn w:val="a"/>
    <w:link w:val="af3"/>
    <w:uiPriority w:val="99"/>
    <w:rsid w:val="00746F55"/>
    <w:pPr>
      <w:widowControl w:val="0"/>
      <w:suppressAutoHyphens/>
      <w:autoSpaceDE w:val="0"/>
    </w:pPr>
    <w:rPr>
      <w:sz w:val="20"/>
      <w:szCs w:val="20"/>
      <w:lang w:eastAsia="zh-CN"/>
    </w:rPr>
  </w:style>
  <w:style w:type="character" w:customStyle="1" w:styleId="af3">
    <w:name w:val="Текст сноски Знак"/>
    <w:basedOn w:val="a0"/>
    <w:link w:val="af2"/>
    <w:uiPriority w:val="99"/>
    <w:rsid w:val="00746F5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ableParagraph">
    <w:name w:val="Table Paragraph"/>
    <w:basedOn w:val="a"/>
    <w:qFormat/>
    <w:rsid w:val="00F516FA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WW8Num1z0">
    <w:name w:val="WW8Num1z0"/>
    <w:rsid w:val="00E902A4"/>
    <w:rPr>
      <w:rFonts w:hint="default"/>
    </w:rPr>
  </w:style>
  <w:style w:type="character" w:customStyle="1" w:styleId="WW8Num1z1">
    <w:name w:val="WW8Num1z1"/>
    <w:rsid w:val="00E902A4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E902A4"/>
    <w:rPr>
      <w:rFonts w:ascii="Times New Roman" w:hAnsi="Times New Roman" w:cs="Times New Roman"/>
      <w:b w:val="0"/>
      <w:bCs w:val="0"/>
      <w:spacing w:val="0"/>
      <w:w w:val="99"/>
      <w:sz w:val="20"/>
      <w:szCs w:val="20"/>
    </w:rPr>
  </w:style>
  <w:style w:type="character" w:customStyle="1" w:styleId="WW8Num2z1">
    <w:name w:val="WW8Num2z1"/>
    <w:rsid w:val="00E902A4"/>
    <w:rPr>
      <w:rFonts w:ascii="Times New Roman" w:hAnsi="Times New Roman" w:cs="Times New Roman"/>
      <w:b w:val="0"/>
      <w:bCs w:val="0"/>
      <w:w w:val="99"/>
      <w:sz w:val="20"/>
      <w:szCs w:val="20"/>
    </w:rPr>
  </w:style>
  <w:style w:type="character" w:customStyle="1" w:styleId="WW8Num2z2">
    <w:name w:val="WW8Num2z2"/>
    <w:rsid w:val="00E902A4"/>
    <w:rPr>
      <w:rFonts w:ascii="Symbol" w:hAnsi="Symbol" w:cs="Symbol"/>
    </w:rPr>
  </w:style>
  <w:style w:type="character" w:customStyle="1" w:styleId="22">
    <w:name w:val="Основной шрифт абзаца2"/>
    <w:rsid w:val="00E902A4"/>
  </w:style>
  <w:style w:type="character" w:customStyle="1" w:styleId="13">
    <w:name w:val="Основной шрифт абзаца1"/>
    <w:rsid w:val="00E902A4"/>
  </w:style>
  <w:style w:type="character" w:customStyle="1" w:styleId="ListLabel2">
    <w:name w:val="ListLabel 2"/>
    <w:rsid w:val="00E902A4"/>
    <w:rPr>
      <w:color w:val="0000FF"/>
      <w:sz w:val="24"/>
    </w:rPr>
  </w:style>
  <w:style w:type="character" w:customStyle="1" w:styleId="WW8Num4z0">
    <w:name w:val="WW8Num4z0"/>
    <w:rsid w:val="00E902A4"/>
    <w:rPr>
      <w:b w:val="0"/>
    </w:rPr>
  </w:style>
  <w:style w:type="character" w:customStyle="1" w:styleId="ListLabel4">
    <w:name w:val="ListLabel 4"/>
    <w:rsid w:val="00E902A4"/>
    <w:rPr>
      <w:rFonts w:ascii="Tahoma" w:hAnsi="Tahoma" w:cs="Tahoma"/>
      <w:b/>
      <w:color w:val="0000FF"/>
    </w:rPr>
  </w:style>
  <w:style w:type="character" w:customStyle="1" w:styleId="ListLabel3">
    <w:name w:val="ListLabel 3"/>
    <w:rsid w:val="00E902A4"/>
    <w:rPr>
      <w:rFonts w:ascii="Tahoma" w:hAnsi="Tahoma" w:cs="Tahoma"/>
      <w:color w:val="0000FF"/>
      <w:sz w:val="18"/>
      <w:szCs w:val="18"/>
    </w:rPr>
  </w:style>
  <w:style w:type="character" w:customStyle="1" w:styleId="ListLabel5">
    <w:name w:val="ListLabel 5"/>
    <w:rsid w:val="00E902A4"/>
  </w:style>
  <w:style w:type="character" w:customStyle="1" w:styleId="ListLabel6">
    <w:name w:val="ListLabel 6"/>
    <w:rsid w:val="00E902A4"/>
    <w:rPr>
      <w:rFonts w:ascii="Times New Roman" w:hAnsi="Times New Roman" w:cs="Times New Roman"/>
      <w:sz w:val="28"/>
      <w:szCs w:val="28"/>
    </w:rPr>
  </w:style>
  <w:style w:type="character" w:customStyle="1" w:styleId="ListLabel7">
    <w:name w:val="ListLabel 7"/>
    <w:rsid w:val="00E902A4"/>
  </w:style>
  <w:style w:type="character" w:customStyle="1" w:styleId="ListLabel8">
    <w:name w:val="ListLabel 8"/>
    <w:rsid w:val="00E902A4"/>
  </w:style>
  <w:style w:type="character" w:customStyle="1" w:styleId="ListLabel9">
    <w:name w:val="ListLabel 9"/>
    <w:rsid w:val="00E902A4"/>
  </w:style>
  <w:style w:type="character" w:customStyle="1" w:styleId="ListLabel10">
    <w:name w:val="ListLabel 10"/>
    <w:rsid w:val="00E902A4"/>
  </w:style>
  <w:style w:type="character" w:customStyle="1" w:styleId="ListLabel11">
    <w:name w:val="ListLabel 11"/>
    <w:rsid w:val="00E902A4"/>
  </w:style>
  <w:style w:type="character" w:customStyle="1" w:styleId="ListLabel12">
    <w:name w:val="ListLabel 12"/>
    <w:rsid w:val="00E902A4"/>
  </w:style>
  <w:style w:type="character" w:customStyle="1" w:styleId="ListLabel13">
    <w:name w:val="ListLabel 13"/>
    <w:rsid w:val="00E902A4"/>
  </w:style>
  <w:style w:type="character" w:styleId="af4">
    <w:name w:val="Strong"/>
    <w:qFormat/>
    <w:rsid w:val="00E902A4"/>
    <w:rPr>
      <w:b/>
      <w:bCs/>
    </w:rPr>
  </w:style>
  <w:style w:type="character" w:styleId="af5">
    <w:name w:val="FollowedHyperlink"/>
    <w:rsid w:val="00E902A4"/>
    <w:rPr>
      <w:color w:val="800000"/>
      <w:u w:val="single"/>
    </w:rPr>
  </w:style>
  <w:style w:type="character" w:customStyle="1" w:styleId="ListLabel289">
    <w:name w:val="ListLabel 289"/>
    <w:rsid w:val="00E902A4"/>
    <w:rPr>
      <w:rFonts w:ascii="Times New Roman" w:hAnsi="Times New Roman" w:cs="Times New Roman"/>
      <w:color w:val="000000"/>
      <w:sz w:val="28"/>
      <w:szCs w:val="28"/>
    </w:rPr>
  </w:style>
  <w:style w:type="character" w:customStyle="1" w:styleId="ListLabel1">
    <w:name w:val="ListLabel 1"/>
    <w:rsid w:val="00E902A4"/>
    <w:rPr>
      <w:sz w:val="24"/>
      <w:szCs w:val="24"/>
    </w:rPr>
  </w:style>
  <w:style w:type="character" w:customStyle="1" w:styleId="ListLabel28">
    <w:name w:val="ListLabel 28"/>
    <w:rsid w:val="00E902A4"/>
    <w:rPr>
      <w:rFonts w:ascii="Times New Roman" w:hAnsi="Times New Roman" w:cs="Times New Roman"/>
      <w:b w:val="0"/>
      <w:bCs w:val="0"/>
      <w:spacing w:val="0"/>
      <w:w w:val="99"/>
      <w:sz w:val="20"/>
      <w:szCs w:val="20"/>
    </w:rPr>
  </w:style>
  <w:style w:type="character" w:customStyle="1" w:styleId="ListLabel29">
    <w:name w:val="ListLabel 29"/>
    <w:rsid w:val="00E902A4"/>
    <w:rPr>
      <w:rFonts w:ascii="Times New Roman" w:hAnsi="Times New Roman" w:cs="Times New Roman"/>
      <w:b w:val="0"/>
      <w:bCs w:val="0"/>
      <w:w w:val="99"/>
      <w:sz w:val="20"/>
      <w:szCs w:val="20"/>
    </w:rPr>
  </w:style>
  <w:style w:type="character" w:customStyle="1" w:styleId="ListLabel30">
    <w:name w:val="ListLabel 30"/>
    <w:rsid w:val="00E902A4"/>
  </w:style>
  <w:style w:type="character" w:customStyle="1" w:styleId="ListLabel31">
    <w:name w:val="ListLabel 31"/>
    <w:rsid w:val="00E902A4"/>
  </w:style>
  <w:style w:type="character" w:customStyle="1" w:styleId="ListLabel32">
    <w:name w:val="ListLabel 32"/>
    <w:rsid w:val="00E902A4"/>
  </w:style>
  <w:style w:type="character" w:customStyle="1" w:styleId="ListLabel33">
    <w:name w:val="ListLabel 33"/>
    <w:rsid w:val="00E902A4"/>
  </w:style>
  <w:style w:type="character" w:customStyle="1" w:styleId="ListLabel34">
    <w:name w:val="ListLabel 34"/>
    <w:rsid w:val="00E902A4"/>
  </w:style>
  <w:style w:type="character" w:customStyle="1" w:styleId="ListLabel35">
    <w:name w:val="ListLabel 35"/>
    <w:rsid w:val="00E902A4"/>
  </w:style>
  <w:style w:type="character" w:customStyle="1" w:styleId="ListLabel36">
    <w:name w:val="ListLabel 36"/>
    <w:rsid w:val="00E902A4"/>
  </w:style>
  <w:style w:type="character" w:customStyle="1" w:styleId="ListLabel46">
    <w:name w:val="ListLabel 46"/>
    <w:rsid w:val="00E902A4"/>
    <w:rPr>
      <w:sz w:val="16"/>
      <w:szCs w:val="16"/>
      <w:vertAlign w:val="superscript"/>
    </w:rPr>
  </w:style>
  <w:style w:type="paragraph" w:styleId="af6">
    <w:name w:val="Title"/>
    <w:basedOn w:val="a"/>
    <w:next w:val="af0"/>
    <w:link w:val="af7"/>
    <w:qFormat/>
    <w:rsid w:val="00E902A4"/>
    <w:pPr>
      <w:keepNext/>
      <w:suppressAutoHyphens/>
      <w:autoSpaceDE w:val="0"/>
      <w:spacing w:before="240" w:after="120"/>
      <w:ind w:firstLine="540"/>
      <w:jc w:val="both"/>
    </w:pPr>
    <w:rPr>
      <w:rFonts w:ascii="PT Astra Serif" w:eastAsia="Tahoma" w:hAnsi="PT Astra Serif" w:cs="Noto Sans Devanagari"/>
      <w:sz w:val="28"/>
      <w:szCs w:val="28"/>
      <w:lang w:eastAsia="zh-CN"/>
    </w:rPr>
  </w:style>
  <w:style w:type="character" w:customStyle="1" w:styleId="af7">
    <w:name w:val="Заголовок Знак"/>
    <w:basedOn w:val="a0"/>
    <w:link w:val="af6"/>
    <w:rsid w:val="00E902A4"/>
    <w:rPr>
      <w:rFonts w:ascii="PT Astra Serif" w:eastAsia="Tahoma" w:hAnsi="PT Astra Serif" w:cs="Noto Sans Devanagari"/>
      <w:sz w:val="28"/>
      <w:szCs w:val="28"/>
      <w:lang w:eastAsia="zh-CN"/>
    </w:rPr>
  </w:style>
  <w:style w:type="paragraph" w:styleId="af8">
    <w:name w:val="List"/>
    <w:basedOn w:val="af0"/>
    <w:rsid w:val="00E902A4"/>
    <w:rPr>
      <w:rFonts w:ascii="PT Astra Serif" w:hAnsi="PT Astra Serif" w:cs="Noto Sans Devanagari"/>
    </w:rPr>
  </w:style>
  <w:style w:type="paragraph" w:styleId="af9">
    <w:name w:val="caption"/>
    <w:basedOn w:val="a"/>
    <w:qFormat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23">
    <w:name w:val="Указатель2"/>
    <w:basedOn w:val="a"/>
    <w:rsid w:val="00E902A4"/>
    <w:pPr>
      <w:suppressLineNumbers/>
      <w:suppressAutoHyphens/>
      <w:autoSpaceDE w:val="0"/>
      <w:ind w:firstLine="540"/>
      <w:jc w:val="both"/>
    </w:pPr>
    <w:rPr>
      <w:rFonts w:ascii="PT Astra Serif" w:eastAsia="Calibri" w:hAnsi="PT Astra Serif" w:cs="Noto Sans Devanagari"/>
      <w:sz w:val="28"/>
      <w:szCs w:val="28"/>
      <w:lang w:eastAsia="zh-CN"/>
    </w:rPr>
  </w:style>
  <w:style w:type="paragraph" w:customStyle="1" w:styleId="Caption1">
    <w:name w:val="Caption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">
    <w:name w:val="Caption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">
    <w:name w:val="Caption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">
    <w:name w:val="Caption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">
    <w:name w:val="Caption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">
    <w:name w:val="Caption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">
    <w:name w:val="Caption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">
    <w:name w:val="Caption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">
    <w:name w:val="Caption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">
    <w:name w:val="Caption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">
    <w:name w:val="Caption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">
    <w:name w:val="Caption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">
    <w:name w:val="Caption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">
    <w:name w:val="Caption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">
    <w:name w:val="Caption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">
    <w:name w:val="Caption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14">
    <w:name w:val="Название объекта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15">
    <w:name w:val="Указатель1"/>
    <w:basedOn w:val="a"/>
    <w:rsid w:val="00E902A4"/>
    <w:pPr>
      <w:suppressLineNumbers/>
      <w:suppressAutoHyphens/>
      <w:autoSpaceDE w:val="0"/>
      <w:ind w:firstLine="540"/>
      <w:jc w:val="both"/>
    </w:pPr>
    <w:rPr>
      <w:rFonts w:ascii="PT Astra Serif" w:eastAsia="Calibri" w:hAnsi="PT Astra Serif" w:cs="Noto Sans Devanagari"/>
      <w:sz w:val="28"/>
      <w:szCs w:val="28"/>
      <w:lang w:eastAsia="zh-CN"/>
    </w:rPr>
  </w:style>
  <w:style w:type="paragraph" w:customStyle="1" w:styleId="Caption11111111111111111">
    <w:name w:val="Caption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">
    <w:name w:val="Caption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">
    <w:name w:val="Caption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">
    <w:name w:val="Caption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">
    <w:name w:val="Caption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">
    <w:name w:val="Caption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">
    <w:name w:val="Caption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">
    <w:name w:val="Caption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1">
    <w:name w:val="Caption1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11111111111111111111111111">
    <w:name w:val="Caption11111111111111111111111111"/>
    <w:basedOn w:val="a"/>
    <w:rsid w:val="00E902A4"/>
    <w:pPr>
      <w:suppressLineNumbers/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afa">
    <w:name w:val="Колонтитул"/>
    <w:basedOn w:val="a"/>
    <w:rsid w:val="00E902A4"/>
    <w:pPr>
      <w:suppressLineNumbers/>
      <w:tabs>
        <w:tab w:val="center" w:pos="4819"/>
        <w:tab w:val="right" w:pos="9638"/>
      </w:tabs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b">
    <w:name w:val="Содержимое таблицы"/>
    <w:basedOn w:val="a"/>
    <w:rsid w:val="00E902A4"/>
    <w:pPr>
      <w:widowControl w:val="0"/>
      <w:suppressLineNumbers/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c">
    <w:name w:val="Заголовок таблицы"/>
    <w:basedOn w:val="afb"/>
    <w:rsid w:val="00E902A4"/>
    <w:pPr>
      <w:jc w:val="center"/>
    </w:pPr>
    <w:rPr>
      <w:b/>
      <w:bCs/>
    </w:rPr>
  </w:style>
  <w:style w:type="paragraph" w:customStyle="1" w:styleId="afd">
    <w:name w:val="Верхний колонтитул слева"/>
    <w:basedOn w:val="a5"/>
    <w:rsid w:val="00E902A4"/>
    <w:pPr>
      <w:suppressLineNumbers/>
      <w:suppressAutoHyphens/>
      <w:autoSpaceDE w:val="0"/>
      <w:ind w:firstLine="540"/>
      <w:jc w:val="both"/>
    </w:pPr>
    <w:rPr>
      <w:rFonts w:eastAsia="Calibri"/>
      <w:sz w:val="28"/>
      <w:szCs w:val="28"/>
      <w:lang w:val="x-none" w:eastAsia="zh-CN"/>
    </w:rPr>
  </w:style>
  <w:style w:type="paragraph" w:customStyle="1" w:styleId="Caption111111111111111111111111111">
    <w:name w:val="Caption111111111111111111111111111"/>
    <w:basedOn w:val="a"/>
    <w:rsid w:val="00E902A4"/>
    <w:pPr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Caption2">
    <w:name w:val="Caption2"/>
    <w:basedOn w:val="a"/>
    <w:rsid w:val="00E902A4"/>
    <w:pPr>
      <w:suppressAutoHyphens/>
      <w:autoSpaceDE w:val="0"/>
      <w:spacing w:before="120" w:after="120"/>
      <w:ind w:firstLine="540"/>
      <w:jc w:val="both"/>
    </w:pPr>
    <w:rPr>
      <w:rFonts w:ascii="PT Astra Serif" w:eastAsia="Calibri" w:hAnsi="PT Astra Serif" w:cs="Noto Sans Devanagari"/>
      <w:i/>
      <w:iCs/>
      <w:lang w:eastAsia="zh-CN"/>
    </w:rPr>
  </w:style>
  <w:style w:type="paragraph" w:customStyle="1" w:styleId="afe">
    <w:name w:val="Содержимое врезки"/>
    <w:basedOn w:val="a"/>
    <w:rsid w:val="00E902A4"/>
    <w:pPr>
      <w:suppressAutoHyphens/>
      <w:autoSpaceDE w:val="0"/>
      <w:ind w:firstLine="540"/>
      <w:jc w:val="both"/>
    </w:pPr>
    <w:rPr>
      <w:rFonts w:eastAsia="Calibri"/>
      <w:sz w:val="28"/>
      <w:szCs w:val="28"/>
      <w:lang w:eastAsia="zh-CN"/>
    </w:rPr>
  </w:style>
  <w:style w:type="paragraph" w:customStyle="1" w:styleId="aff">
    <w:name w:val="Фигура"/>
    <w:basedOn w:val="Caption11111111"/>
    <w:rsid w:val="00E902A4"/>
  </w:style>
  <w:style w:type="character" w:customStyle="1" w:styleId="WW8Num8z1">
    <w:name w:val="WW8Num8z1"/>
    <w:qFormat/>
    <w:rsid w:val="00303197"/>
    <w:rPr>
      <w:rFonts w:cs="Times New Roman"/>
    </w:rPr>
  </w:style>
  <w:style w:type="paragraph" w:styleId="aff0">
    <w:name w:val="endnote text"/>
    <w:basedOn w:val="a"/>
    <w:link w:val="aff1"/>
    <w:uiPriority w:val="99"/>
    <w:semiHidden/>
    <w:unhideWhenUsed/>
    <w:rsid w:val="008026A0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8026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endnote reference"/>
    <w:basedOn w:val="a0"/>
    <w:uiPriority w:val="99"/>
    <w:semiHidden/>
    <w:unhideWhenUsed/>
    <w:rsid w:val="008026A0"/>
    <w:rPr>
      <w:vertAlign w:val="superscript"/>
    </w:rPr>
  </w:style>
  <w:style w:type="character" w:styleId="aff3">
    <w:name w:val="Placeholder Text"/>
    <w:basedOn w:val="a0"/>
    <w:uiPriority w:val="99"/>
    <w:semiHidden/>
    <w:rsid w:val="008026A0"/>
    <w:rPr>
      <w:color w:val="666666"/>
    </w:rPr>
  </w:style>
  <w:style w:type="paragraph" w:customStyle="1" w:styleId="16">
    <w:name w:val="Без интервала1"/>
    <w:rsid w:val="00F77BA0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60F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11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100;&#1103;&#1082;&#1086;&#1074;&#1072;\AppData\Roaming\Microsoft\&#1064;&#1072;&#1073;&#1083;&#1086;&#1085;&#1099;\&#1073;&#1083;&#1072;&#1085;&#1082;%20&#1087;&#1086;&#1089;&#1090;&#1072;&#1085;&#1086;&#1074;&#1083;&#1077;&#1085;&#1080;&#1103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A5B9B-257C-4BDB-BDAB-CAE5DD8B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новый</Template>
  <TotalTime>3516</TotalTime>
  <Pages>42</Pages>
  <Words>8262</Words>
  <Characters>47099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Дьякова Татьяна Сергеевна</dc:creator>
  <cp:keywords/>
  <dc:description/>
  <cp:lastModifiedBy>User</cp:lastModifiedBy>
  <cp:revision>100</cp:revision>
  <cp:lastPrinted>2025-11-10T06:39:00Z</cp:lastPrinted>
  <dcterms:created xsi:type="dcterms:W3CDTF">2025-11-03T18:41:00Z</dcterms:created>
  <dcterms:modified xsi:type="dcterms:W3CDTF">2025-11-13T04:12:00Z</dcterms:modified>
</cp:coreProperties>
</file>